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DF5" w:rsidRDefault="00E84DF5" w:rsidP="00C0716D">
      <w:pPr>
        <w:pStyle w:val="ListParagraph"/>
        <w:ind w:firstLineChars="0" w:firstLine="0"/>
        <w:rPr>
          <w:rFonts w:ascii="宋体" w:eastAsia="宋体" w:hAnsi="宋体"/>
          <w:b/>
          <w:color w:val="000000"/>
          <w:szCs w:val="24"/>
          <w:lang w:eastAsia="zh-CN"/>
        </w:rPr>
      </w:pPr>
    </w:p>
    <w:p w:rsidR="00E84DF5" w:rsidRDefault="00E84DF5" w:rsidP="00183EC5">
      <w:pPr>
        <w:pStyle w:val="ListParagraph"/>
        <w:ind w:firstLineChars="0" w:firstLine="0"/>
        <w:jc w:val="center"/>
        <w:rPr>
          <w:rFonts w:ascii="宋体" w:eastAsia="宋体" w:hAnsi="宋体"/>
          <w:b/>
          <w:color w:val="000000"/>
          <w:szCs w:val="24"/>
          <w:lang w:eastAsia="zh-CN"/>
        </w:rPr>
      </w:pPr>
      <w:r w:rsidRPr="00183EC5">
        <w:rPr>
          <w:rFonts w:ascii="宋体" w:eastAsia="宋体" w:hAnsi="宋体" w:hint="eastAsia"/>
          <w:b/>
          <w:color w:val="000000"/>
          <w:szCs w:val="24"/>
          <w:lang w:eastAsia="zh-CN"/>
        </w:rPr>
        <w:t>接口图</w:t>
      </w:r>
    </w:p>
    <w:p w:rsidR="00E84DF5" w:rsidRDefault="00E84DF5" w:rsidP="002C6E76">
      <w:pPr>
        <w:pStyle w:val="ListParagraph"/>
        <w:ind w:firstLineChars="0" w:firstLine="0"/>
        <w:jc w:val="center"/>
        <w:rPr>
          <w:rFonts w:ascii="宋体" w:eastAsia="宋体" w:cs="宋体"/>
          <w:sz w:val="52"/>
          <w:szCs w:val="52"/>
          <w:lang w:eastAsia="zh-CN"/>
        </w:rPr>
      </w:pPr>
      <w:r w:rsidRPr="00571757">
        <w:rPr>
          <w:rFonts w:ascii="宋体" w:eastAsia="宋体" w:cs="宋体"/>
          <w:noProof/>
          <w:sz w:val="52"/>
          <w:szCs w:val="52"/>
          <w:lang w:eastAsia="zh-CN"/>
        </w:rPr>
        <w:pict>
          <v:shape id="图片 1" o:spid="_x0000_i1026" type="#_x0000_t75" style="width:474.75pt;height:528.75pt;visibility:visible">
            <v:imagedata r:id="rId7" o:title=""/>
          </v:shape>
        </w:pict>
      </w:r>
    </w:p>
    <w:p w:rsidR="00E84DF5" w:rsidRDefault="00E84DF5" w:rsidP="00144EB0">
      <w:pPr>
        <w:pStyle w:val="ListParagraph"/>
        <w:ind w:firstLineChars="0" w:firstLine="0"/>
        <w:rPr>
          <w:rFonts w:ascii="宋体" w:eastAsia="宋体" w:cs="宋体"/>
          <w:sz w:val="36"/>
          <w:szCs w:val="36"/>
          <w:lang w:eastAsia="zh-CN"/>
        </w:rPr>
      </w:pPr>
      <w:r>
        <w:rPr>
          <w:rFonts w:ascii="宋体" w:eastAsia="宋体" w:cs="宋体"/>
          <w:sz w:val="36"/>
          <w:szCs w:val="36"/>
          <w:lang w:eastAsia="zh-CN"/>
        </w:rPr>
        <w:t xml:space="preserve">     </w:t>
      </w:r>
      <w:r w:rsidRPr="00571757">
        <w:rPr>
          <w:rFonts w:ascii="宋体" w:eastAsia="宋体" w:cs="宋体"/>
          <w:noProof/>
          <w:sz w:val="36"/>
          <w:szCs w:val="36"/>
          <w:lang w:eastAsia="zh-CN"/>
        </w:rPr>
        <w:pict>
          <v:shape id="图片 2" o:spid="_x0000_i1027" type="#_x0000_t75" style="width:491.25pt;height:118.5pt;visibility:visible">
            <v:imagedata r:id="rId8" o:title=""/>
          </v:shape>
        </w:pict>
      </w:r>
    </w:p>
    <w:p w:rsidR="00E84DF5" w:rsidRDefault="00E84DF5" w:rsidP="00144EB0">
      <w:pPr>
        <w:pStyle w:val="ListParagraph"/>
        <w:ind w:firstLineChars="0" w:firstLine="0"/>
        <w:rPr>
          <w:rFonts w:ascii="宋体" w:eastAsia="宋体" w:cs="宋体"/>
          <w:sz w:val="36"/>
          <w:szCs w:val="36"/>
          <w:lang w:eastAsia="zh-CN"/>
        </w:rPr>
      </w:pPr>
    </w:p>
    <w:p w:rsidR="00E84DF5" w:rsidRDefault="00E84DF5" w:rsidP="00144EB0">
      <w:pPr>
        <w:pStyle w:val="ListParagraph"/>
        <w:ind w:firstLineChars="0" w:firstLine="0"/>
        <w:rPr>
          <w:rFonts w:ascii="宋体" w:eastAsia="宋体" w:cs="宋体"/>
          <w:sz w:val="36"/>
          <w:szCs w:val="36"/>
          <w:lang w:eastAsia="zh-CN"/>
        </w:rPr>
      </w:pPr>
    </w:p>
    <w:p w:rsidR="00E84DF5" w:rsidRDefault="00E84DF5" w:rsidP="00144EB0">
      <w:pPr>
        <w:pStyle w:val="ListParagraph"/>
        <w:ind w:firstLineChars="0" w:firstLine="0"/>
        <w:rPr>
          <w:rFonts w:eastAsia="宋体"/>
          <w:color w:val="FF0000"/>
          <w:sz w:val="21"/>
          <w:szCs w:val="21"/>
          <w:lang w:eastAsia="zh-CN"/>
        </w:rPr>
      </w:pPr>
      <w:r>
        <w:rPr>
          <w:rFonts w:eastAsia="宋体"/>
          <w:color w:val="FF0000"/>
          <w:sz w:val="21"/>
          <w:szCs w:val="21"/>
          <w:lang w:eastAsia="zh-CN"/>
        </w:rPr>
        <w:t xml:space="preserve">      </w:t>
      </w:r>
    </w:p>
    <w:p w:rsidR="00E84DF5" w:rsidRDefault="00E84DF5" w:rsidP="00144EB0">
      <w:pPr>
        <w:pStyle w:val="ListParagraph"/>
        <w:ind w:firstLineChars="0" w:firstLine="0"/>
        <w:rPr>
          <w:rFonts w:eastAsia="宋体"/>
          <w:b/>
          <w:color w:val="000000"/>
          <w:sz w:val="32"/>
          <w:szCs w:val="32"/>
          <w:lang w:eastAsia="zh-CN"/>
        </w:rPr>
      </w:pPr>
      <w:r>
        <w:rPr>
          <w:rFonts w:eastAsia="宋体"/>
          <w:color w:val="FF0000"/>
          <w:sz w:val="21"/>
          <w:szCs w:val="21"/>
          <w:lang w:eastAsia="zh-CN"/>
        </w:rPr>
        <w:t xml:space="preserve">                                  </w:t>
      </w:r>
      <w:r w:rsidRPr="005E2522">
        <w:rPr>
          <w:rFonts w:eastAsia="宋体"/>
          <w:b/>
          <w:color w:val="000000"/>
          <w:sz w:val="32"/>
          <w:szCs w:val="32"/>
          <w:lang w:eastAsia="zh-CN"/>
        </w:rPr>
        <w:t xml:space="preserve"> </w:t>
      </w:r>
      <w:r w:rsidRPr="005E2522">
        <w:rPr>
          <w:rFonts w:eastAsia="宋体" w:hint="eastAsia"/>
          <w:b/>
          <w:color w:val="000000"/>
          <w:sz w:val="32"/>
          <w:szCs w:val="32"/>
          <w:lang w:eastAsia="zh-CN"/>
        </w:rPr>
        <w:t>插针及</w:t>
      </w:r>
      <w:r w:rsidRPr="005E2522">
        <w:rPr>
          <w:rFonts w:eastAsia="宋体"/>
          <w:b/>
          <w:color w:val="000000"/>
          <w:sz w:val="32"/>
          <w:szCs w:val="32"/>
          <w:lang w:eastAsia="zh-CN"/>
        </w:rPr>
        <w:t>PIN</w:t>
      </w:r>
      <w:r w:rsidRPr="005E2522">
        <w:rPr>
          <w:rFonts w:eastAsia="宋体" w:hint="eastAsia"/>
          <w:b/>
          <w:color w:val="000000"/>
          <w:sz w:val="32"/>
          <w:szCs w:val="32"/>
          <w:lang w:eastAsia="zh-CN"/>
        </w:rPr>
        <w:t>定义</w:t>
      </w:r>
    </w:p>
    <w:p w:rsidR="00E84DF5" w:rsidRPr="00A47CAB" w:rsidRDefault="00E84DF5" w:rsidP="00144EB0">
      <w:pPr>
        <w:pStyle w:val="ListParagraph"/>
        <w:ind w:firstLineChars="0" w:firstLine="0"/>
        <w:rPr>
          <w:rFonts w:ascii="宋体" w:eastAsia="宋体" w:cs="宋体"/>
          <w:sz w:val="11"/>
          <w:szCs w:val="11"/>
          <w:lang w:eastAsia="zh-CN"/>
        </w:rPr>
      </w:pPr>
    </w:p>
    <w:p w:rsidR="00E84DF5" w:rsidRPr="00A47CAB" w:rsidRDefault="00E84DF5" w:rsidP="00144EB0">
      <w:pPr>
        <w:pStyle w:val="ListParagraph"/>
        <w:ind w:firstLineChars="0" w:firstLine="0"/>
        <w:rPr>
          <w:rFonts w:ascii="宋体" w:eastAsia="宋体" w:cs="宋体"/>
          <w:sz w:val="13"/>
          <w:szCs w:val="13"/>
          <w:lang w:eastAsia="zh-CN"/>
        </w:rPr>
      </w:pPr>
    </w:p>
    <w:tbl>
      <w:tblPr>
        <w:tblW w:w="0" w:type="auto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5"/>
        <w:gridCol w:w="1795"/>
        <w:gridCol w:w="1156"/>
        <w:gridCol w:w="5961"/>
      </w:tblGrid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接口号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位号名称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功能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接口</w:t>
            </w:r>
            <w:r>
              <w:t>PIN</w:t>
            </w:r>
            <w:r>
              <w:rPr>
                <w:rFonts w:hint="eastAsia"/>
              </w:rPr>
              <w:t>定义</w: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1</w:t>
            </w:r>
          </w:p>
        </w:tc>
        <w:tc>
          <w:tcPr>
            <w:tcW w:w="1795" w:type="dxa"/>
          </w:tcPr>
          <w:p w:rsidR="00E84DF5" w:rsidRPr="00B33252" w:rsidRDefault="00E84DF5" w:rsidP="00877AFD">
            <w:pPr>
              <w:pStyle w:val="Default"/>
            </w:pPr>
            <w:r w:rsidRPr="008D3341">
              <w:t>AUTOPW_ON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默认</w:t>
            </w:r>
            <w:r>
              <w:t>1</w:t>
            </w:r>
            <w:r>
              <w:rPr>
                <w:rFonts w:hint="eastAsia"/>
              </w:rPr>
              <w:t>，</w:t>
            </w:r>
            <w:r>
              <w:t>2</w:t>
            </w:r>
            <w:r>
              <w:rPr>
                <w:rFonts w:hint="eastAsia"/>
              </w:rPr>
              <w:t>（上电自动开机）</w:t>
            </w:r>
          </w:p>
          <w:p w:rsidR="00E84DF5" w:rsidRDefault="00E84DF5" w:rsidP="00877AFD">
            <w:pPr>
              <w:pStyle w:val="Default"/>
            </w:pPr>
            <w:r>
              <w:t>2</w:t>
            </w:r>
            <w:r>
              <w:rPr>
                <w:rFonts w:hint="eastAsia"/>
              </w:rPr>
              <w:t>，</w:t>
            </w:r>
            <w:r>
              <w:t>3</w:t>
            </w:r>
            <w:r>
              <w:rPr>
                <w:rFonts w:hint="eastAsia"/>
              </w:rPr>
              <w:t>（取消自动开机）</w:t>
            </w:r>
          </w:p>
        </w:tc>
        <w:tc>
          <w:tcPr>
            <w:tcW w:w="5961" w:type="dxa"/>
          </w:tcPr>
          <w:p w:rsidR="00E84DF5" w:rsidRPr="00150A67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3" o:spid="_x0000_i1028" type="#_x0000_t75" style="width:86.25pt;height:56.25pt;visibility:visible">
                  <v:imagedata r:id="rId9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2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B33252">
              <w:t>F_AUDIO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前置音频接口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4" o:spid="_x0000_i1029" type="#_x0000_t75" style="width:156pt;height:95.25pt;visibility:visible">
                  <v:imagedata r:id="rId10" o:title=""/>
                </v:shape>
              </w:pict>
            </w:r>
          </w:p>
        </w:tc>
      </w:tr>
      <w:tr w:rsidR="00E84DF5" w:rsidRPr="00A47CAB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3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7962F6">
              <w:t>F_USB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前置</w:t>
            </w:r>
            <w:r>
              <w:t>USB2.0</w:t>
            </w:r>
            <w:r>
              <w:rPr>
                <w:rFonts w:hint="eastAsia"/>
              </w:rPr>
              <w:t>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5" o:spid="_x0000_i1030" type="#_x0000_t75" style="width:143.25pt;height:72.75pt;visibility:visible">
                  <v:imagedata r:id="rId11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4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C03435">
              <w:t>FUSB2</w:t>
            </w:r>
          </w:p>
        </w:tc>
        <w:tc>
          <w:tcPr>
            <w:tcW w:w="1156" w:type="dxa"/>
          </w:tcPr>
          <w:p w:rsidR="00E84DF5" w:rsidRDefault="00E84DF5" w:rsidP="00A47CAB">
            <w:pPr>
              <w:pStyle w:val="Default"/>
            </w:pPr>
            <w:r>
              <w:t>USB</w:t>
            </w:r>
            <w:r>
              <w:rPr>
                <w:rFonts w:hint="eastAsia"/>
              </w:rPr>
              <w:t>接口和红外控制接口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6" o:spid="_x0000_i1031" type="#_x0000_t75" style="width:286.5pt;height:141.75pt;visibility:visible">
                  <v:imagedata r:id="rId12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5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C03435">
              <w:t>F_PANEL</w:t>
            </w:r>
          </w:p>
        </w:tc>
        <w:tc>
          <w:tcPr>
            <w:tcW w:w="1156" w:type="dxa"/>
          </w:tcPr>
          <w:p w:rsidR="00E84DF5" w:rsidRDefault="00E84DF5" w:rsidP="00A47CAB">
            <w:pPr>
              <w:pStyle w:val="Default"/>
            </w:pPr>
            <w:r>
              <w:rPr>
                <w:rFonts w:hint="eastAsia"/>
              </w:rPr>
              <w:t>前面板接口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7" o:spid="_x0000_i1032" type="#_x0000_t75" style="width:147.75pt;height:1in;visibility:visible">
                  <v:imagedata r:id="rId13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6,11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7962F6">
              <w:t>SYS_FAN</w:t>
            </w:r>
            <w:r>
              <w:rPr>
                <w:rFonts w:hint="eastAsia"/>
              </w:rPr>
              <w:t>，</w:t>
            </w:r>
            <w:r w:rsidRPr="007962F6">
              <w:t>CPU_FAN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风扇插针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8" o:spid="_x0000_i1033" type="#_x0000_t75" style="width:87pt;height:78pt;visibility:visible">
                  <v:imagedata r:id="rId14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7</w:t>
            </w:r>
          </w:p>
        </w:tc>
        <w:tc>
          <w:tcPr>
            <w:tcW w:w="1795" w:type="dxa"/>
          </w:tcPr>
          <w:p w:rsidR="00E84DF5" w:rsidRPr="001421BE" w:rsidRDefault="00E84DF5" w:rsidP="00877AFD">
            <w:pPr>
              <w:pStyle w:val="Default"/>
            </w:pPr>
            <w:r>
              <w:t>J19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t xml:space="preserve">VGA </w:t>
            </w:r>
            <w:r>
              <w:rPr>
                <w:rFonts w:hint="eastAsia"/>
              </w:rPr>
              <w:t>插针</w:t>
            </w:r>
          </w:p>
        </w:tc>
        <w:tc>
          <w:tcPr>
            <w:tcW w:w="5961" w:type="dxa"/>
          </w:tcPr>
          <w:p w:rsidR="00E84DF5" w:rsidRPr="001421BE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9" o:spid="_x0000_i1034" type="#_x0000_t75" style="width:135.75pt;height:147.75pt;visibility:visible">
                  <v:imagedata r:id="rId15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8</w:t>
            </w:r>
          </w:p>
        </w:tc>
        <w:tc>
          <w:tcPr>
            <w:tcW w:w="1795" w:type="dxa"/>
          </w:tcPr>
          <w:p w:rsidR="00E84DF5" w:rsidRPr="001421BE" w:rsidRDefault="00E84DF5" w:rsidP="00877AFD">
            <w:pPr>
              <w:pStyle w:val="Default"/>
            </w:pPr>
            <w:r>
              <w:t>HD1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t>GPIO</w:t>
            </w:r>
            <w:r>
              <w:rPr>
                <w:rFonts w:hint="eastAsia"/>
              </w:rPr>
              <w:t>插针</w:t>
            </w:r>
          </w:p>
        </w:tc>
        <w:tc>
          <w:tcPr>
            <w:tcW w:w="5961" w:type="dxa"/>
          </w:tcPr>
          <w:p w:rsidR="00E84DF5" w:rsidRPr="001421BE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0" o:spid="_x0000_i1035" type="#_x0000_t75" style="width:138pt;height:93pt;visibility:visible">
                  <v:imagedata r:id="rId16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6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9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C03435">
              <w:t>JLVDS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t>LVDS</w:t>
            </w:r>
            <w:r>
              <w:rPr>
                <w:rFonts w:hint="eastAsia"/>
              </w:rPr>
              <w:t>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1" o:spid="_x0000_i1036" type="#_x0000_t75" style="width:225.75pt;height:184.5pt;visibility:visible">
                  <v:imagedata r:id="rId17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10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290A68">
              <w:t>J1</w:t>
            </w:r>
          </w:p>
        </w:tc>
        <w:tc>
          <w:tcPr>
            <w:tcW w:w="1156" w:type="dxa"/>
          </w:tcPr>
          <w:p w:rsidR="00E84DF5" w:rsidRDefault="00E84DF5" w:rsidP="00A47CAB">
            <w:pPr>
              <w:pStyle w:val="Default"/>
            </w:pPr>
            <w:r>
              <w:t xml:space="preserve">LVDS </w:t>
            </w:r>
            <w:r>
              <w:rPr>
                <w:rFonts w:hint="eastAsia"/>
              </w:rPr>
              <w:t>电源及控制信号接口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2" o:spid="_x0000_i1037" type="#_x0000_t75" style="width:117pt;height:79.5pt;visibility:visible">
                  <v:imagedata r:id="rId18" o:title=""/>
                </v:shape>
              </w:pict>
            </w:r>
          </w:p>
        </w:tc>
      </w:tr>
      <w:tr w:rsidR="00E84DF5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12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>
              <w:t>J2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t>PS2</w:t>
            </w:r>
            <w:r>
              <w:rPr>
                <w:rFonts w:hint="eastAsia"/>
              </w:rPr>
              <w:t>插针</w:t>
            </w:r>
          </w:p>
        </w:tc>
        <w:tc>
          <w:tcPr>
            <w:tcW w:w="5961" w:type="dxa"/>
          </w:tcPr>
          <w:p w:rsidR="00E84DF5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3" o:spid="_x0000_i1038" type="#_x0000_t75" style="width:105pt;height:87pt;visibility:visible">
                  <v:imagedata r:id="rId19" o:title=""/>
                </v:shape>
              </w:pict>
            </w:r>
          </w:p>
        </w:tc>
      </w:tr>
      <w:tr w:rsidR="00E84DF5" w:rsidRPr="00A47CAB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13</w:t>
            </w:r>
          </w:p>
        </w:tc>
        <w:tc>
          <w:tcPr>
            <w:tcW w:w="1795" w:type="dxa"/>
          </w:tcPr>
          <w:p w:rsidR="00E84DF5" w:rsidRDefault="00E84DF5" w:rsidP="00254CDC">
            <w:pPr>
              <w:pStyle w:val="Default"/>
            </w:pPr>
            <w:r w:rsidRPr="00171C03">
              <w:t>COM2</w:t>
            </w:r>
          </w:p>
          <w:p w:rsidR="00E84DF5" w:rsidRDefault="00E84DF5" w:rsidP="00A47CAB">
            <w:pPr>
              <w:pStyle w:val="Default"/>
            </w:pPr>
          </w:p>
        </w:tc>
        <w:tc>
          <w:tcPr>
            <w:tcW w:w="1156" w:type="dxa"/>
          </w:tcPr>
          <w:p w:rsidR="00E84DF5" w:rsidRPr="00171C03" w:rsidRDefault="00E84DF5" w:rsidP="00877AFD">
            <w:pPr>
              <w:pStyle w:val="Default"/>
            </w:pPr>
            <w:r>
              <w:t>COM</w:t>
            </w:r>
            <w:r>
              <w:rPr>
                <w:rFonts w:hint="eastAsia"/>
              </w:rPr>
              <w:t>口插针</w:t>
            </w:r>
            <w:r>
              <w:t>(</w:t>
            </w:r>
            <w:r>
              <w:rPr>
                <w:rFonts w:hint="eastAsia"/>
              </w:rPr>
              <w:t>第</w:t>
            </w:r>
            <w:r>
              <w:t>9PIN</w:t>
            </w:r>
            <w:r>
              <w:rPr>
                <w:rFonts w:hint="eastAsia"/>
              </w:rPr>
              <w:t>默认为</w:t>
            </w:r>
            <w:r>
              <w:t>5v</w:t>
            </w:r>
            <w:r>
              <w:rPr>
                <w:rFonts w:hint="eastAsia"/>
              </w:rPr>
              <w:t>供电</w:t>
            </w:r>
            <w:r>
              <w:t>)</w:t>
            </w:r>
          </w:p>
        </w:tc>
        <w:tc>
          <w:tcPr>
            <w:tcW w:w="5961" w:type="dxa"/>
          </w:tcPr>
          <w:p w:rsidR="00E84DF5" w:rsidRPr="00CA7A28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4" o:spid="_x0000_i1039" type="#_x0000_t75" style="width:186pt;height:53.25pt;visibility:visible">
                  <v:imagedata r:id="rId20" o:title=""/>
                </v:shape>
              </w:pict>
            </w:r>
          </w:p>
        </w:tc>
      </w:tr>
      <w:tr w:rsidR="00E84DF5" w:rsidRPr="00A47CAB" w:rsidTr="0071358A">
        <w:tc>
          <w:tcPr>
            <w:tcW w:w="655" w:type="dxa"/>
          </w:tcPr>
          <w:p w:rsidR="00E84DF5" w:rsidRDefault="00E84DF5" w:rsidP="0015212E">
            <w:pPr>
              <w:pStyle w:val="Default"/>
            </w:pPr>
            <w:r>
              <w:t>14</w:t>
            </w:r>
          </w:p>
        </w:tc>
        <w:tc>
          <w:tcPr>
            <w:tcW w:w="1795" w:type="dxa"/>
          </w:tcPr>
          <w:p w:rsidR="00E84DF5" w:rsidRDefault="00E84DF5" w:rsidP="0015212E">
            <w:pPr>
              <w:pStyle w:val="Default"/>
            </w:pPr>
            <w:r w:rsidRPr="001421BE">
              <w:t>ATX</w:t>
            </w:r>
          </w:p>
        </w:tc>
        <w:tc>
          <w:tcPr>
            <w:tcW w:w="1156" w:type="dxa"/>
          </w:tcPr>
          <w:p w:rsidR="00E84DF5" w:rsidRDefault="00E84DF5" w:rsidP="0015212E">
            <w:pPr>
              <w:pStyle w:val="Default"/>
            </w:pPr>
            <w:r>
              <w:t>ATX</w:t>
            </w:r>
            <w:r>
              <w:rPr>
                <w:rFonts w:hint="eastAsia"/>
              </w:rPr>
              <w:t>电源输入接口</w:t>
            </w:r>
          </w:p>
        </w:tc>
        <w:tc>
          <w:tcPr>
            <w:tcW w:w="5961" w:type="dxa"/>
          </w:tcPr>
          <w:p w:rsidR="00E84DF5" w:rsidRDefault="00E84DF5" w:rsidP="0015212E">
            <w:pPr>
              <w:pStyle w:val="Default"/>
            </w:pPr>
            <w:r w:rsidRPr="00674796">
              <w:rPr>
                <w:noProof/>
              </w:rPr>
              <w:pict>
                <v:shape id="图片 15" o:spid="_x0000_i1040" type="#_x0000_t75" style="width:135.75pt;height:105pt;visibility:visible">
                  <v:imagedata r:id="rId21" o:title=""/>
                </v:shape>
              </w:pict>
            </w:r>
          </w:p>
        </w:tc>
      </w:tr>
      <w:tr w:rsidR="00E84DF5" w:rsidRPr="00A47CAB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  <w:r>
              <w:t>15</w:t>
            </w:r>
          </w:p>
        </w:tc>
        <w:tc>
          <w:tcPr>
            <w:tcW w:w="1795" w:type="dxa"/>
          </w:tcPr>
          <w:p w:rsidR="00E84DF5" w:rsidRDefault="00E84DF5" w:rsidP="00877AFD">
            <w:pPr>
              <w:pStyle w:val="Default"/>
            </w:pPr>
            <w:r w:rsidRPr="00996F30">
              <w:t>CLR_CMOS</w:t>
            </w:r>
          </w:p>
        </w:tc>
        <w:tc>
          <w:tcPr>
            <w:tcW w:w="1156" w:type="dxa"/>
          </w:tcPr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清除</w:t>
            </w:r>
            <w:r w:rsidRPr="00905880">
              <w:t>CMOS</w:t>
            </w:r>
          </w:p>
          <w:p w:rsidR="00E84DF5" w:rsidRDefault="00E84DF5" w:rsidP="00877AFD">
            <w:pPr>
              <w:pStyle w:val="Default"/>
            </w:pPr>
            <w:r>
              <w:rPr>
                <w:rFonts w:hint="eastAsia"/>
              </w:rPr>
              <w:t>默认</w:t>
            </w:r>
            <w:r>
              <w:t>(1</w:t>
            </w:r>
            <w:r>
              <w:rPr>
                <w:rFonts w:hint="eastAsia"/>
              </w:rPr>
              <w:t>，</w:t>
            </w:r>
            <w:r>
              <w:t>2 )PIN</w:t>
            </w:r>
          </w:p>
          <w:p w:rsidR="00E84DF5" w:rsidRDefault="00E84DF5" w:rsidP="00E84DF5">
            <w:pPr>
              <w:pStyle w:val="Default"/>
              <w:ind w:firstLineChars="200" w:firstLine="31680"/>
            </w:pPr>
            <w:r>
              <w:t xml:space="preserve">(2,3) </w:t>
            </w:r>
            <w:r>
              <w:rPr>
                <w:rFonts w:hint="eastAsia"/>
              </w:rPr>
              <w:t>清除</w:t>
            </w:r>
          </w:p>
        </w:tc>
        <w:tc>
          <w:tcPr>
            <w:tcW w:w="5961" w:type="dxa"/>
          </w:tcPr>
          <w:p w:rsidR="00E84DF5" w:rsidRPr="00905880" w:rsidRDefault="00E84DF5" w:rsidP="00877AFD">
            <w:pPr>
              <w:pStyle w:val="Default"/>
            </w:pPr>
            <w:r w:rsidRPr="00674796">
              <w:rPr>
                <w:noProof/>
              </w:rPr>
              <w:pict>
                <v:shape id="图片 16" o:spid="_x0000_i1041" type="#_x0000_t75" style="width:84.75pt;height:55.5pt;visibility:visible">
                  <v:imagedata r:id="rId22" o:title=""/>
                </v:shape>
              </w:pict>
            </w:r>
          </w:p>
        </w:tc>
      </w:tr>
      <w:tr w:rsidR="00E84DF5" w:rsidRPr="00A47CAB" w:rsidTr="0071358A">
        <w:tc>
          <w:tcPr>
            <w:tcW w:w="655" w:type="dxa"/>
          </w:tcPr>
          <w:p w:rsidR="00E84DF5" w:rsidRDefault="00E84DF5" w:rsidP="00877AFD">
            <w:pPr>
              <w:pStyle w:val="Default"/>
            </w:pPr>
          </w:p>
        </w:tc>
        <w:tc>
          <w:tcPr>
            <w:tcW w:w="1795" w:type="dxa"/>
          </w:tcPr>
          <w:p w:rsidR="00E84DF5" w:rsidRDefault="00E84DF5" w:rsidP="0015212E">
            <w:pPr>
              <w:pStyle w:val="Default"/>
            </w:pPr>
          </w:p>
        </w:tc>
        <w:tc>
          <w:tcPr>
            <w:tcW w:w="1156" w:type="dxa"/>
          </w:tcPr>
          <w:p w:rsidR="00E84DF5" w:rsidRDefault="00E84DF5" w:rsidP="0015212E">
            <w:pPr>
              <w:pStyle w:val="Default"/>
            </w:pPr>
          </w:p>
        </w:tc>
        <w:tc>
          <w:tcPr>
            <w:tcW w:w="5961" w:type="dxa"/>
          </w:tcPr>
          <w:p w:rsidR="00E84DF5" w:rsidRDefault="00E84DF5" w:rsidP="0015212E">
            <w:pPr>
              <w:pStyle w:val="Default"/>
            </w:pPr>
          </w:p>
        </w:tc>
      </w:tr>
    </w:tbl>
    <w:p w:rsidR="00E84DF5" w:rsidRDefault="00E84DF5" w:rsidP="00144EB0">
      <w:pPr>
        <w:pStyle w:val="ListParagraph"/>
        <w:ind w:firstLineChars="0" w:firstLine="0"/>
        <w:rPr>
          <w:rFonts w:ascii="宋体" w:eastAsia="宋体" w:hAnsi="宋体"/>
          <w:color w:val="FF0000"/>
          <w:sz w:val="18"/>
          <w:szCs w:val="18"/>
          <w:lang w:eastAsia="zh-CN"/>
        </w:rPr>
      </w:pPr>
    </w:p>
    <w:sectPr w:rsidR="00E84DF5" w:rsidSect="00183EC5">
      <w:headerReference w:type="default" r:id="rId23"/>
      <w:footerReference w:type="default" r:id="rId24"/>
      <w:pgSz w:w="11906" w:h="16838" w:code="9"/>
      <w:pgMar w:top="225" w:right="1106" w:bottom="1134" w:left="902" w:header="625" w:footer="501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DF5" w:rsidRDefault="00E84DF5">
      <w:r>
        <w:separator/>
      </w:r>
    </w:p>
  </w:endnote>
  <w:endnote w:type="continuationSeparator" w:id="0">
    <w:p w:rsidR="00E84DF5" w:rsidRDefault="00E8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PMingLiU">
    <w:altName w:val="??朢痽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华文新魏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华文彩云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000"/>
      <w:gridCol w:w="1013"/>
    </w:tblGrid>
    <w:tr w:rsidR="00E84DF5">
      <w:tc>
        <w:tcPr>
          <w:tcW w:w="4500" w:type="pct"/>
          <w:tcBorders>
            <w:top w:val="single" w:sz="4" w:space="0" w:color="000000"/>
          </w:tcBorders>
        </w:tcPr>
        <w:p w:rsidR="00E84DF5" w:rsidRDefault="00E84DF5" w:rsidP="00445FFC">
          <w:pPr>
            <w:pStyle w:val="Footer"/>
            <w:ind w:right="360"/>
          </w:pPr>
          <w:r>
            <w:rPr>
              <w:rFonts w:hint="eastAsia"/>
              <w:lang w:val="zh-CN"/>
            </w:rPr>
            <w:t>内部文件，仅供参考，未经允许不得外传</w:t>
          </w:r>
          <w:r>
            <w:rPr>
              <w:lang w:val="zh-CN"/>
            </w:rPr>
            <w:t xml:space="preserve">        </w:t>
          </w:r>
          <w:r>
            <w:rPr>
              <w:rFonts w:hint="eastAsia"/>
              <w:lang w:val="zh-CN"/>
            </w:rPr>
            <w:t>主板指引</w:t>
          </w:r>
          <w:r>
            <w:rPr>
              <w:lang w:val="zh-CN"/>
            </w:rPr>
            <w:t>V1.0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E84DF5" w:rsidRPr="000C4B88" w:rsidRDefault="00E84DF5">
          <w:pPr>
            <w:pStyle w:val="Header"/>
            <w:rPr>
              <w:color w:val="EEECE1"/>
            </w:rPr>
          </w:pPr>
          <w:r w:rsidRPr="000C4B88">
            <w:rPr>
              <w:color w:val="EEECE1"/>
            </w:rPr>
            <w:fldChar w:fldCharType="begin"/>
          </w:r>
          <w:r w:rsidRPr="000C4B88">
            <w:rPr>
              <w:color w:val="EEECE1"/>
            </w:rPr>
            <w:instrText xml:space="preserve"> PAGE   \* MERGEFORMAT </w:instrText>
          </w:r>
          <w:r w:rsidRPr="000C4B88">
            <w:rPr>
              <w:color w:val="EEECE1"/>
            </w:rPr>
            <w:fldChar w:fldCharType="separate"/>
          </w:r>
          <w:r w:rsidRPr="007134BA">
            <w:rPr>
              <w:noProof/>
              <w:color w:val="EEECE1"/>
              <w:lang w:val="zh-CN"/>
            </w:rPr>
            <w:t>2</w:t>
          </w:r>
          <w:r w:rsidRPr="000C4B88">
            <w:rPr>
              <w:color w:val="EEECE1"/>
            </w:rPr>
            <w:fldChar w:fldCharType="end"/>
          </w:r>
        </w:p>
      </w:tc>
    </w:tr>
  </w:tbl>
  <w:p w:rsidR="00E84DF5" w:rsidRPr="00EF65AD" w:rsidRDefault="00E84DF5" w:rsidP="007D6C85">
    <w:pPr>
      <w:pStyle w:val="Footer"/>
      <w:rPr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DF5" w:rsidRDefault="00E84DF5">
      <w:r>
        <w:separator/>
      </w:r>
    </w:p>
  </w:footnote>
  <w:footnote w:type="continuationSeparator" w:id="0">
    <w:p w:rsidR="00E84DF5" w:rsidRDefault="00E84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DF5" w:rsidRPr="001F129E" w:rsidRDefault="00E84DF5" w:rsidP="007134BA">
    <w:pPr>
      <w:spacing w:line="180" w:lineRule="atLeast"/>
      <w:ind w:firstLineChars="3400" w:firstLine="31680"/>
      <w:rPr>
        <w:rFonts w:ascii="华文新魏" w:eastAsia="华文新魏" w:hAnsi="Arial" w:cs="Arial"/>
        <w:b/>
        <w:position w:val="34"/>
        <w:sz w:val="15"/>
        <w:szCs w:val="15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jehe logo" style="position:absolute;left:0;text-align:left;margin-left:2.15pt;margin-top:.05pt;width:72.4pt;height:35.3pt;z-index:251660288;visibility:visible" o:allowoverlap="f">
          <v:imagedata r:id="rId1" o:title="" chromakey="white"/>
        </v:shape>
      </w:pict>
    </w:r>
    <w:r>
      <w:rPr>
        <w:rFonts w:ascii="Arial" w:hAnsi="Arial" w:cs="Arial"/>
        <w:b/>
        <w:position w:val="34"/>
        <w:sz w:val="15"/>
        <w:szCs w:val="15"/>
      </w:rPr>
      <w:t xml:space="preserve">           </w:t>
    </w:r>
    <w:r w:rsidRPr="001F129E">
      <w:rPr>
        <w:rFonts w:ascii="华文新魏" w:eastAsia="华文新魏" w:hAnsi="Arial" w:cs="Arial" w:hint="eastAsia"/>
        <w:sz w:val="28"/>
        <w:szCs w:val="28"/>
      </w:rPr>
      <w:t>深圳市杰和科技发展有限公司</w:t>
    </w:r>
  </w:p>
  <w:p w:rsidR="00E84DF5" w:rsidRPr="00C81A75" w:rsidRDefault="00E84DF5" w:rsidP="00765A2F">
    <w:pPr>
      <w:pStyle w:val="Header"/>
      <w:pBdr>
        <w:bottom w:val="single" w:sz="6" w:space="4" w:color="auto"/>
      </w:pBdr>
      <w:tabs>
        <w:tab w:val="clear" w:pos="8306"/>
        <w:tab w:val="right" w:pos="10080"/>
      </w:tabs>
      <w:spacing w:line="180" w:lineRule="atLeast"/>
      <w:ind w:rightChars="-85" w:right="31680"/>
      <w:jc w:val="both"/>
      <w:rPr>
        <w:rFonts w:ascii="华文彩云" w:eastAsia="华文彩云"/>
        <w:sz w:val="28"/>
        <w:szCs w:val="28"/>
      </w:rPr>
    </w:pPr>
    <w:r w:rsidRPr="001F129E">
      <w:rPr>
        <w:rFonts w:ascii="Arial" w:hAnsi="Arial" w:cs="Arial"/>
        <w:szCs w:val="21"/>
      </w:rPr>
      <w:t xml:space="preserve">                                                                  </w:t>
    </w:r>
    <w:r w:rsidRPr="001F129E">
      <w:rPr>
        <w:rFonts w:ascii="Arial" w:hAnsi="Arial" w:cs="Arial"/>
        <w:position w:val="2"/>
      </w:rPr>
      <w:t>Shenzhen JieHe Technology Development Ltd.</w:t>
    </w:r>
    <w:r w:rsidRPr="001F129E">
      <w:rPr>
        <w:rFonts w:ascii="Arial" w:hAnsi="Arial" w:cs="Arial"/>
        <w:szCs w:val="21"/>
      </w:rPr>
      <w:t xml:space="preserve">  </w:t>
    </w:r>
    <w:r w:rsidRPr="001F129E">
      <w:rPr>
        <w:rFonts w:ascii="华文彩云" w:eastAsia="华文彩云"/>
        <w:b/>
        <w:position w:val="-2"/>
        <w:sz w:val="28"/>
        <w:szCs w:val="28"/>
      </w:rPr>
      <w:t xml:space="preserve"> </w:t>
    </w:r>
    <w:r w:rsidRPr="00C81A75">
      <w:rPr>
        <w:rFonts w:ascii="华文彩云" w:eastAsia="华文彩云"/>
        <w:b/>
        <w:position w:val="-2"/>
        <w:sz w:val="28"/>
        <w:szCs w:val="28"/>
      </w:rPr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6A8009D"/>
    <w:multiLevelType w:val="multilevel"/>
    <w:tmpl w:val="8F426BD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cs="Times New Roman" w:hint="default"/>
      </w:rPr>
    </w:lvl>
  </w:abstractNum>
  <w:abstractNum w:abstractNumId="1">
    <w:nsid w:val="06B91A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2">
    <w:nsid w:val="0BB831D7"/>
    <w:multiLevelType w:val="hybridMultilevel"/>
    <w:tmpl w:val="8DD2180A"/>
    <w:lvl w:ilvl="0" w:tplc="04090019">
      <w:start w:val="1"/>
      <w:numFmt w:val="lowerLetter"/>
      <w:lvlText w:val="%1)"/>
      <w:lvlJc w:val="left"/>
      <w:pPr>
        <w:ind w:left="246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8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1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4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20" w:hanging="420"/>
      </w:pPr>
      <w:rPr>
        <w:rFonts w:cs="Times New Roman"/>
      </w:rPr>
    </w:lvl>
  </w:abstractNum>
  <w:abstractNum w:abstractNumId="3">
    <w:nsid w:val="0E660D3C"/>
    <w:multiLevelType w:val="hybridMultilevel"/>
    <w:tmpl w:val="88B64B4C"/>
    <w:lvl w:ilvl="0" w:tplc="E6840BD0">
      <w:start w:val="1"/>
      <w:numFmt w:val="japaneseCounting"/>
      <w:lvlText w:val="%1、"/>
      <w:lvlJc w:val="left"/>
      <w:pPr>
        <w:ind w:left="1614" w:hanging="720"/>
      </w:pPr>
      <w:rPr>
        <w:rFonts w:cs="Times New Roman" w:hint="default"/>
      </w:rPr>
    </w:lvl>
    <w:lvl w:ilvl="1" w:tplc="4F946F48">
      <w:start w:val="1"/>
      <w:numFmt w:val="decimal"/>
      <w:lvlText w:val="%2、"/>
      <w:lvlJc w:val="left"/>
      <w:pPr>
        <w:ind w:left="1734" w:hanging="420"/>
      </w:pPr>
      <w:rPr>
        <w:rFonts w:cs="Times New Roman" w:hint="eastAsia"/>
      </w:rPr>
    </w:lvl>
    <w:lvl w:ilvl="2" w:tplc="04090019">
      <w:start w:val="1"/>
      <w:numFmt w:val="lowerLetter"/>
      <w:lvlText w:val="%3)"/>
      <w:lvlJc w:val="left"/>
      <w:pPr>
        <w:ind w:left="215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7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9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1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3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5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4" w:hanging="420"/>
      </w:pPr>
      <w:rPr>
        <w:rFonts w:cs="Times New Roman"/>
      </w:rPr>
    </w:lvl>
  </w:abstractNum>
  <w:abstractNum w:abstractNumId="4">
    <w:nsid w:val="0F6A0DAC"/>
    <w:multiLevelType w:val="hybridMultilevel"/>
    <w:tmpl w:val="4D1A394E"/>
    <w:lvl w:ilvl="0" w:tplc="04090019">
      <w:start w:val="1"/>
      <w:numFmt w:val="lowerLetter"/>
      <w:lvlText w:val="%1)"/>
      <w:lvlJc w:val="left"/>
      <w:pPr>
        <w:ind w:left="2394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81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3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07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9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1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33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54" w:hanging="420"/>
      </w:pPr>
      <w:rPr>
        <w:rFonts w:cs="Times New Roman"/>
      </w:rPr>
    </w:lvl>
  </w:abstractNum>
  <w:abstractNum w:abstractNumId="5">
    <w:nsid w:val="11092AFD"/>
    <w:multiLevelType w:val="hybridMultilevel"/>
    <w:tmpl w:val="CD7C981C"/>
    <w:lvl w:ilvl="0" w:tplc="04090019">
      <w:start w:val="1"/>
      <w:numFmt w:val="lowerLetter"/>
      <w:lvlText w:val="%1)"/>
      <w:lvlJc w:val="left"/>
      <w:pPr>
        <w:ind w:left="2175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59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3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85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9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11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35" w:hanging="420"/>
      </w:pPr>
      <w:rPr>
        <w:rFonts w:cs="Times New Roman"/>
      </w:rPr>
    </w:lvl>
  </w:abstractNum>
  <w:abstractNum w:abstractNumId="6">
    <w:nsid w:val="14DF72CD"/>
    <w:multiLevelType w:val="hybridMultilevel"/>
    <w:tmpl w:val="D1265328"/>
    <w:lvl w:ilvl="0" w:tplc="0409000F">
      <w:start w:val="1"/>
      <w:numFmt w:val="decimal"/>
      <w:lvlText w:val="%1."/>
      <w:lvlJc w:val="left"/>
      <w:pPr>
        <w:ind w:left="1951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37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1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63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7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89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1" w:hanging="420"/>
      </w:pPr>
      <w:rPr>
        <w:rFonts w:cs="Times New Roman"/>
      </w:rPr>
    </w:lvl>
  </w:abstractNum>
  <w:abstractNum w:abstractNumId="7">
    <w:nsid w:val="156A3C85"/>
    <w:multiLevelType w:val="hybridMultilevel"/>
    <w:tmpl w:val="1E0CFD1C"/>
    <w:lvl w:ilvl="0" w:tplc="E93A0050">
      <w:start w:val="1"/>
      <w:numFmt w:val="japaneseCounting"/>
      <w:lvlText w:val="第%1章"/>
      <w:lvlJc w:val="left"/>
      <w:pPr>
        <w:ind w:left="171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  <w:rPr>
        <w:rFonts w:cs="Times New Roman"/>
      </w:rPr>
    </w:lvl>
  </w:abstractNum>
  <w:abstractNum w:abstractNumId="8">
    <w:nsid w:val="15BB4978"/>
    <w:multiLevelType w:val="hybridMultilevel"/>
    <w:tmpl w:val="506823A0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9">
    <w:nsid w:val="1A2A0576"/>
    <w:multiLevelType w:val="multilevel"/>
    <w:tmpl w:val="6602B720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8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3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6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7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3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7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400" w:hanging="1800"/>
      </w:pPr>
      <w:rPr>
        <w:rFonts w:cs="Times New Roman" w:hint="default"/>
      </w:rPr>
    </w:lvl>
  </w:abstractNum>
  <w:abstractNum w:abstractNumId="10">
    <w:nsid w:val="1AF554B7"/>
    <w:multiLevelType w:val="hybridMultilevel"/>
    <w:tmpl w:val="763C4012"/>
    <w:lvl w:ilvl="0" w:tplc="04090019">
      <w:start w:val="1"/>
      <w:numFmt w:val="lowerLetter"/>
      <w:lvlText w:val="%1)"/>
      <w:lvlJc w:val="left"/>
      <w:pPr>
        <w:ind w:left="14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11">
    <w:nsid w:val="1BE97DA4"/>
    <w:multiLevelType w:val="hybridMultilevel"/>
    <w:tmpl w:val="C1460DC2"/>
    <w:lvl w:ilvl="0" w:tplc="0409000F">
      <w:start w:val="1"/>
      <w:numFmt w:val="decimal"/>
      <w:lvlText w:val="%1."/>
      <w:lvlJc w:val="left"/>
      <w:pPr>
        <w:ind w:left="14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12">
    <w:nsid w:val="25404B53"/>
    <w:multiLevelType w:val="hybridMultilevel"/>
    <w:tmpl w:val="3C90BF36"/>
    <w:lvl w:ilvl="0" w:tplc="07AE1822">
      <w:start w:val="1"/>
      <w:numFmt w:val="decimal"/>
      <w:lvlText w:val="%1."/>
      <w:lvlJc w:val="left"/>
      <w:pPr>
        <w:ind w:left="1838" w:hanging="420"/>
      </w:pPr>
      <w:rPr>
        <w:rFonts w:cs="Times New Roman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225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7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9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1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3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7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8" w:hanging="420"/>
      </w:pPr>
      <w:rPr>
        <w:rFonts w:cs="Times New Roman"/>
      </w:rPr>
    </w:lvl>
  </w:abstractNum>
  <w:abstractNum w:abstractNumId="13">
    <w:nsid w:val="254D39E2"/>
    <w:multiLevelType w:val="hybridMultilevel"/>
    <w:tmpl w:val="52F4BAC8"/>
    <w:lvl w:ilvl="0" w:tplc="07AEE2A0">
      <w:start w:val="2"/>
      <w:numFmt w:val="decimal"/>
      <w:lvlText w:val="（%1）"/>
      <w:lvlJc w:val="left"/>
      <w:pPr>
        <w:ind w:left="199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11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3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37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9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63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56" w:hanging="420"/>
      </w:pPr>
      <w:rPr>
        <w:rFonts w:cs="Times New Roman"/>
      </w:rPr>
    </w:lvl>
  </w:abstractNum>
  <w:abstractNum w:abstractNumId="14">
    <w:nsid w:val="26716D67"/>
    <w:multiLevelType w:val="hybridMultilevel"/>
    <w:tmpl w:val="C5E6A0CC"/>
    <w:lvl w:ilvl="0" w:tplc="0409000F">
      <w:start w:val="1"/>
      <w:numFmt w:val="decimal"/>
      <w:lvlText w:val="%1."/>
      <w:lvlJc w:val="left"/>
      <w:pPr>
        <w:ind w:left="198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  <w:rPr>
        <w:rFonts w:cs="Times New Roman"/>
      </w:rPr>
    </w:lvl>
  </w:abstractNum>
  <w:abstractNum w:abstractNumId="15">
    <w:nsid w:val="27191D2C"/>
    <w:multiLevelType w:val="hybridMultilevel"/>
    <w:tmpl w:val="3E8018B8"/>
    <w:lvl w:ilvl="0" w:tplc="AFB43D76">
      <w:start w:val="1"/>
      <w:numFmt w:val="decimal"/>
      <w:lvlText w:val="%1）"/>
      <w:lvlJc w:val="left"/>
      <w:pPr>
        <w:ind w:left="786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27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69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11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153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95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37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279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214" w:hanging="420"/>
      </w:pPr>
      <w:rPr>
        <w:rFonts w:cs="Times New Roman"/>
      </w:rPr>
    </w:lvl>
  </w:abstractNum>
  <w:abstractNum w:abstractNumId="16">
    <w:nsid w:val="29C944CE"/>
    <w:multiLevelType w:val="hybridMultilevel"/>
    <w:tmpl w:val="E1CA8A08"/>
    <w:lvl w:ilvl="0" w:tplc="ED34A720">
      <w:start w:val="1"/>
      <w:numFmt w:val="chineseCountingThousand"/>
      <w:lvlText w:val="%1、"/>
      <w:lvlJc w:val="left"/>
      <w:pPr>
        <w:ind w:left="1412" w:hanging="420"/>
      </w:pPr>
      <w:rPr>
        <w:rFonts w:cs="Times New Roman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17">
    <w:nsid w:val="2B0C1C91"/>
    <w:multiLevelType w:val="hybridMultilevel"/>
    <w:tmpl w:val="6398432A"/>
    <w:lvl w:ilvl="0" w:tplc="04090011">
      <w:start w:val="1"/>
      <w:numFmt w:val="decimal"/>
      <w:lvlText w:val="%1)"/>
      <w:lvlJc w:val="left"/>
      <w:pPr>
        <w:ind w:left="1832" w:hanging="420"/>
      </w:pPr>
      <w:rPr>
        <w:rFonts w:cs="Times New Roman"/>
      </w:rPr>
    </w:lvl>
    <w:lvl w:ilvl="1" w:tplc="35C65DD8">
      <w:start w:val="1"/>
      <w:numFmt w:val="decimal"/>
      <w:lvlText w:val="（%2）"/>
      <w:lvlJc w:val="left"/>
      <w:pPr>
        <w:ind w:left="2552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2" w:hanging="420"/>
      </w:pPr>
      <w:rPr>
        <w:rFonts w:cs="Times New Roman"/>
      </w:rPr>
    </w:lvl>
  </w:abstractNum>
  <w:abstractNum w:abstractNumId="18">
    <w:nsid w:val="2C8A7466"/>
    <w:multiLevelType w:val="hybridMultilevel"/>
    <w:tmpl w:val="88941C66"/>
    <w:lvl w:ilvl="0" w:tplc="04090019">
      <w:start w:val="1"/>
      <w:numFmt w:val="lowerLetter"/>
      <w:lvlText w:val="%1)"/>
      <w:lvlJc w:val="left"/>
      <w:pPr>
        <w:ind w:left="21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  <w:rPr>
        <w:rFonts w:cs="Times New Roman"/>
      </w:rPr>
    </w:lvl>
  </w:abstractNum>
  <w:abstractNum w:abstractNumId="19">
    <w:nsid w:val="300F66E0"/>
    <w:multiLevelType w:val="multilevel"/>
    <w:tmpl w:val="E46CB0E2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45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68"/>
        </w:tabs>
        <w:ind w:left="1968" w:hanging="70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53"/>
        </w:tabs>
        <w:ind w:left="2053" w:hanging="85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5"/>
        </w:tabs>
        <w:ind w:left="2495" w:hanging="89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36"/>
        </w:tabs>
        <w:ind w:left="3136" w:hanging="11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3"/>
        </w:tabs>
        <w:ind w:left="3673" w:hanging="127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8"/>
        </w:tabs>
        <w:ind w:left="4218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48"/>
        </w:tabs>
        <w:ind w:left="4648" w:hanging="1448"/>
      </w:pPr>
      <w:rPr>
        <w:rFonts w:cs="Times New Roman" w:hint="default"/>
      </w:rPr>
    </w:lvl>
  </w:abstractNum>
  <w:abstractNum w:abstractNumId="20">
    <w:nsid w:val="32176834"/>
    <w:multiLevelType w:val="hybridMultilevel"/>
    <w:tmpl w:val="18969AC0"/>
    <w:lvl w:ilvl="0" w:tplc="0409000F">
      <w:start w:val="1"/>
      <w:numFmt w:val="decimal"/>
      <w:lvlText w:val="%1."/>
      <w:lvlJc w:val="left"/>
      <w:pPr>
        <w:ind w:left="1412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21">
    <w:nsid w:val="3231343B"/>
    <w:multiLevelType w:val="hybridMultilevel"/>
    <w:tmpl w:val="EAA8C326"/>
    <w:lvl w:ilvl="0" w:tplc="F312AE80">
      <w:start w:val="1"/>
      <w:numFmt w:val="japaneseCounting"/>
      <w:lvlText w:val="%1、"/>
      <w:lvlJc w:val="left"/>
      <w:pPr>
        <w:ind w:left="243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5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8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0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90" w:hanging="420"/>
      </w:pPr>
      <w:rPr>
        <w:rFonts w:cs="Times New Roman"/>
      </w:rPr>
    </w:lvl>
  </w:abstractNum>
  <w:abstractNum w:abstractNumId="22">
    <w:nsid w:val="34F31470"/>
    <w:multiLevelType w:val="hybridMultilevel"/>
    <w:tmpl w:val="8F02A3CE"/>
    <w:lvl w:ilvl="0" w:tplc="0409000B">
      <w:start w:val="1"/>
      <w:numFmt w:val="bullet"/>
      <w:lvlText w:val=""/>
      <w:lvlJc w:val="left"/>
      <w:pPr>
        <w:ind w:left="25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72" w:hanging="420"/>
      </w:pPr>
      <w:rPr>
        <w:rFonts w:ascii="Wingdings" w:hAnsi="Wingdings" w:hint="default"/>
      </w:rPr>
    </w:lvl>
  </w:abstractNum>
  <w:abstractNum w:abstractNumId="23">
    <w:nsid w:val="361A4075"/>
    <w:multiLevelType w:val="hybridMultilevel"/>
    <w:tmpl w:val="06EE5B30"/>
    <w:lvl w:ilvl="0" w:tplc="04090011">
      <w:start w:val="1"/>
      <w:numFmt w:val="decimal"/>
      <w:lvlText w:val="%1)"/>
      <w:lvlJc w:val="left"/>
      <w:pPr>
        <w:ind w:left="183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2" w:hanging="420"/>
      </w:pPr>
      <w:rPr>
        <w:rFonts w:cs="Times New Roman"/>
      </w:rPr>
    </w:lvl>
  </w:abstractNum>
  <w:abstractNum w:abstractNumId="24">
    <w:nsid w:val="3AE94EFF"/>
    <w:multiLevelType w:val="hybridMultilevel"/>
    <w:tmpl w:val="81AE94D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>
    <w:nsid w:val="3D59531A"/>
    <w:multiLevelType w:val="hybridMultilevel"/>
    <w:tmpl w:val="9516F640"/>
    <w:lvl w:ilvl="0" w:tplc="04090019">
      <w:start w:val="1"/>
      <w:numFmt w:val="lowerLetter"/>
      <w:lvlText w:val="%1)"/>
      <w:lvlJc w:val="left"/>
      <w:pPr>
        <w:ind w:left="14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26">
    <w:nsid w:val="3DDC5AC1"/>
    <w:multiLevelType w:val="multilevel"/>
    <w:tmpl w:val="135ABBDC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cs="Times New Roman" w:hint="default"/>
      </w:rPr>
    </w:lvl>
  </w:abstractNum>
  <w:abstractNum w:abstractNumId="27">
    <w:nsid w:val="40680819"/>
    <w:multiLevelType w:val="hybridMultilevel"/>
    <w:tmpl w:val="A3B61A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411B70F2"/>
    <w:multiLevelType w:val="hybridMultilevel"/>
    <w:tmpl w:val="78526F76"/>
    <w:lvl w:ilvl="0" w:tplc="04090019">
      <w:start w:val="1"/>
      <w:numFmt w:val="lowerLetter"/>
      <w:lvlText w:val="%1)"/>
      <w:lvlJc w:val="left"/>
      <w:pPr>
        <w:ind w:left="270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31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3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6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60" w:hanging="420"/>
      </w:pPr>
      <w:rPr>
        <w:rFonts w:cs="Times New Roman"/>
      </w:rPr>
    </w:lvl>
  </w:abstractNum>
  <w:abstractNum w:abstractNumId="29">
    <w:nsid w:val="48E1173B"/>
    <w:multiLevelType w:val="hybridMultilevel"/>
    <w:tmpl w:val="C54EE962"/>
    <w:lvl w:ilvl="0" w:tplc="04090007">
      <w:start w:val="1"/>
      <w:numFmt w:val="bullet"/>
      <w:lvlText w:val=""/>
      <w:lvlPicBulletId w:val="0"/>
      <w:lvlJc w:val="left"/>
      <w:pPr>
        <w:ind w:left="18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30">
    <w:nsid w:val="55067EC2"/>
    <w:multiLevelType w:val="hybridMultilevel"/>
    <w:tmpl w:val="49661D9C"/>
    <w:lvl w:ilvl="0" w:tplc="0409000F">
      <w:start w:val="1"/>
      <w:numFmt w:val="decimal"/>
      <w:lvlText w:val="%1."/>
      <w:lvlJc w:val="left"/>
      <w:pPr>
        <w:ind w:left="14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31">
    <w:nsid w:val="553D402F"/>
    <w:multiLevelType w:val="hybridMultilevel"/>
    <w:tmpl w:val="A4664656"/>
    <w:lvl w:ilvl="0" w:tplc="D92E4A74">
      <w:start w:val="1"/>
      <w:numFmt w:val="decimal"/>
      <w:lvlText w:val="%1、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  <w:rPr>
        <w:rFonts w:cs="Times New Roman"/>
      </w:rPr>
    </w:lvl>
  </w:abstractNum>
  <w:abstractNum w:abstractNumId="32">
    <w:nsid w:val="58C1365B"/>
    <w:multiLevelType w:val="hybridMultilevel"/>
    <w:tmpl w:val="DBCA6872"/>
    <w:lvl w:ilvl="0" w:tplc="04090019">
      <w:start w:val="1"/>
      <w:numFmt w:val="lowerLetter"/>
      <w:lvlText w:val="%1)"/>
      <w:lvlJc w:val="left"/>
      <w:pPr>
        <w:ind w:left="246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8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1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4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20" w:hanging="420"/>
      </w:pPr>
      <w:rPr>
        <w:rFonts w:cs="Times New Roman"/>
      </w:rPr>
    </w:lvl>
  </w:abstractNum>
  <w:abstractNum w:abstractNumId="33">
    <w:nsid w:val="5E553ECD"/>
    <w:multiLevelType w:val="hybridMultilevel"/>
    <w:tmpl w:val="21A2C844"/>
    <w:lvl w:ilvl="0" w:tplc="0409000F">
      <w:start w:val="1"/>
      <w:numFmt w:val="decimal"/>
      <w:lvlText w:val="%1."/>
      <w:lvlJc w:val="left"/>
      <w:pPr>
        <w:ind w:left="20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4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7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9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20"/>
      </w:pPr>
      <w:rPr>
        <w:rFonts w:cs="Times New Roman"/>
      </w:rPr>
    </w:lvl>
  </w:abstractNum>
  <w:abstractNum w:abstractNumId="34">
    <w:nsid w:val="5E830A0A"/>
    <w:multiLevelType w:val="hybridMultilevel"/>
    <w:tmpl w:val="73B2F578"/>
    <w:lvl w:ilvl="0" w:tplc="F87E8908">
      <w:start w:val="1"/>
      <w:numFmt w:val="decimal"/>
      <w:lvlText w:val="（%1）"/>
      <w:lvlJc w:val="left"/>
      <w:pPr>
        <w:ind w:left="2132" w:hanging="720"/>
      </w:pPr>
      <w:rPr>
        <w:rFonts w:ascii="宋体" w:eastAsia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2" w:hanging="420"/>
      </w:pPr>
      <w:rPr>
        <w:rFonts w:cs="Times New Roman"/>
      </w:rPr>
    </w:lvl>
  </w:abstractNum>
  <w:abstractNum w:abstractNumId="35">
    <w:nsid w:val="60F1472D"/>
    <w:multiLevelType w:val="hybridMultilevel"/>
    <w:tmpl w:val="D3EA6C3E"/>
    <w:lvl w:ilvl="0" w:tplc="66D6971E">
      <w:start w:val="1"/>
      <w:numFmt w:val="decimal"/>
      <w:lvlText w:val="%1."/>
      <w:lvlJc w:val="left"/>
      <w:pPr>
        <w:ind w:left="240" w:hanging="24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62DE182C"/>
    <w:multiLevelType w:val="multilevel"/>
    <w:tmpl w:val="10CCD5C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1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600" w:hanging="1800"/>
      </w:pPr>
      <w:rPr>
        <w:rFonts w:cs="Times New Roman" w:hint="default"/>
      </w:rPr>
    </w:lvl>
  </w:abstractNum>
  <w:abstractNum w:abstractNumId="37">
    <w:nsid w:val="68FF43DE"/>
    <w:multiLevelType w:val="hybridMultilevel"/>
    <w:tmpl w:val="2A1029A0"/>
    <w:lvl w:ilvl="0" w:tplc="0510AF48">
      <w:start w:val="8"/>
      <w:numFmt w:val="decimal"/>
      <w:lvlText w:val="%1"/>
      <w:legacy w:legacy="1" w:legacySpace="0" w:legacyIndent="454"/>
      <w:lvlJc w:val="left"/>
      <w:rPr>
        <w:rFonts w:ascii="仿宋_GB2312" w:eastAsia="仿宋_GB2312" w:cs="Times New Roman" w:hint="eastAsia"/>
      </w:rPr>
    </w:lvl>
    <w:lvl w:ilvl="1" w:tplc="04090019">
      <w:start w:val="1"/>
      <w:numFmt w:val="lowerLetter"/>
      <w:lvlText w:val="%2)"/>
      <w:lvlJc w:val="left"/>
      <w:pPr>
        <w:ind w:left="226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8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0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2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4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6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8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04" w:hanging="420"/>
      </w:pPr>
      <w:rPr>
        <w:rFonts w:cs="Times New Roman"/>
      </w:rPr>
    </w:lvl>
  </w:abstractNum>
  <w:abstractNum w:abstractNumId="38">
    <w:nsid w:val="734E45E2"/>
    <w:multiLevelType w:val="hybridMultilevel"/>
    <w:tmpl w:val="A23AFF8E"/>
    <w:lvl w:ilvl="0" w:tplc="0409000B">
      <w:start w:val="1"/>
      <w:numFmt w:val="bullet"/>
      <w:lvlText w:val=""/>
      <w:lvlJc w:val="left"/>
      <w:pPr>
        <w:ind w:left="129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1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7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4" w:hanging="420"/>
      </w:pPr>
      <w:rPr>
        <w:rFonts w:ascii="Wingdings" w:hAnsi="Wingdings" w:hint="default"/>
      </w:rPr>
    </w:lvl>
  </w:abstractNum>
  <w:abstractNum w:abstractNumId="39">
    <w:nsid w:val="73C3510B"/>
    <w:multiLevelType w:val="hybridMultilevel"/>
    <w:tmpl w:val="B4DCE01C"/>
    <w:lvl w:ilvl="0" w:tplc="0409000F">
      <w:start w:val="1"/>
      <w:numFmt w:val="decimal"/>
      <w:lvlText w:val="%1."/>
      <w:lvlJc w:val="left"/>
      <w:pPr>
        <w:ind w:left="141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  <w:rPr>
        <w:rFonts w:cs="Times New Roman"/>
      </w:rPr>
    </w:lvl>
  </w:abstractNum>
  <w:abstractNum w:abstractNumId="40">
    <w:nsid w:val="7B070928"/>
    <w:multiLevelType w:val="hybridMultilevel"/>
    <w:tmpl w:val="0F582456"/>
    <w:lvl w:ilvl="0" w:tplc="04090011">
      <w:start w:val="1"/>
      <w:numFmt w:val="decimal"/>
      <w:lvlText w:val="%1)"/>
      <w:lvlJc w:val="left"/>
      <w:pPr>
        <w:ind w:left="183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225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9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51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7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2" w:hanging="420"/>
      </w:pPr>
      <w:rPr>
        <w:rFonts w:cs="Times New Roman"/>
      </w:rPr>
    </w:lvl>
  </w:abstractNum>
  <w:abstractNum w:abstractNumId="41">
    <w:nsid w:val="7FF40A6B"/>
    <w:multiLevelType w:val="multilevel"/>
    <w:tmpl w:val="9B06C5A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8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3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6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7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3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7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400" w:hanging="1800"/>
      </w:pPr>
      <w:rPr>
        <w:rFonts w:cs="Times New Roman" w:hint="default"/>
      </w:rPr>
    </w:lvl>
  </w:abstractNum>
  <w:num w:numId="1">
    <w:abstractNumId w:val="19"/>
  </w:num>
  <w:num w:numId="2">
    <w:abstractNumId w:val="7"/>
  </w:num>
  <w:num w:numId="3">
    <w:abstractNumId w:val="38"/>
  </w:num>
  <w:num w:numId="4">
    <w:abstractNumId w:val="8"/>
  </w:num>
  <w:num w:numId="5">
    <w:abstractNumId w:val="37"/>
  </w:num>
  <w:num w:numId="6">
    <w:abstractNumId w:val="28"/>
  </w:num>
  <w:num w:numId="7">
    <w:abstractNumId w:val="5"/>
  </w:num>
  <w:num w:numId="8">
    <w:abstractNumId w:val="33"/>
  </w:num>
  <w:num w:numId="9">
    <w:abstractNumId w:val="32"/>
  </w:num>
  <w:num w:numId="10">
    <w:abstractNumId w:val="2"/>
  </w:num>
  <w:num w:numId="11">
    <w:abstractNumId w:val="21"/>
  </w:num>
  <w:num w:numId="12">
    <w:abstractNumId w:val="3"/>
  </w:num>
  <w:num w:numId="13">
    <w:abstractNumId w:val="31"/>
  </w:num>
  <w:num w:numId="14">
    <w:abstractNumId w:val="4"/>
  </w:num>
  <w:num w:numId="15">
    <w:abstractNumId w:val="35"/>
  </w:num>
  <w:num w:numId="16">
    <w:abstractNumId w:val="1"/>
  </w:num>
  <w:num w:numId="17">
    <w:abstractNumId w:val="18"/>
  </w:num>
  <w:num w:numId="18">
    <w:abstractNumId w:val="10"/>
  </w:num>
  <w:num w:numId="19">
    <w:abstractNumId w:val="25"/>
  </w:num>
  <w:num w:numId="20">
    <w:abstractNumId w:val="6"/>
  </w:num>
  <w:num w:numId="21">
    <w:abstractNumId w:val="39"/>
  </w:num>
  <w:num w:numId="22">
    <w:abstractNumId w:val="12"/>
  </w:num>
  <w:num w:numId="23">
    <w:abstractNumId w:val="14"/>
  </w:num>
  <w:num w:numId="24">
    <w:abstractNumId w:val="30"/>
  </w:num>
  <w:num w:numId="25">
    <w:abstractNumId w:val="11"/>
  </w:num>
  <w:num w:numId="26">
    <w:abstractNumId w:val="22"/>
  </w:num>
  <w:num w:numId="27">
    <w:abstractNumId w:val="23"/>
  </w:num>
  <w:num w:numId="28">
    <w:abstractNumId w:val="40"/>
  </w:num>
  <w:num w:numId="29">
    <w:abstractNumId w:val="27"/>
  </w:num>
  <w:num w:numId="30">
    <w:abstractNumId w:val="24"/>
  </w:num>
  <w:num w:numId="31">
    <w:abstractNumId w:val="16"/>
  </w:num>
  <w:num w:numId="32">
    <w:abstractNumId w:val="20"/>
  </w:num>
  <w:num w:numId="33">
    <w:abstractNumId w:val="17"/>
  </w:num>
  <w:num w:numId="34">
    <w:abstractNumId w:val="34"/>
  </w:num>
  <w:num w:numId="35">
    <w:abstractNumId w:val="13"/>
  </w:num>
  <w:num w:numId="36">
    <w:abstractNumId w:val="26"/>
  </w:num>
  <w:num w:numId="37">
    <w:abstractNumId w:val="0"/>
  </w:num>
  <w:num w:numId="38">
    <w:abstractNumId w:val="15"/>
  </w:num>
  <w:num w:numId="39">
    <w:abstractNumId w:val="41"/>
  </w:num>
  <w:num w:numId="40">
    <w:abstractNumId w:val="36"/>
  </w:num>
  <w:num w:numId="41">
    <w:abstractNumId w:val="9"/>
  </w:num>
  <w:num w:numId="42">
    <w:abstractNumId w:val="2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01DE"/>
    <w:rsid w:val="000016CA"/>
    <w:rsid w:val="00004581"/>
    <w:rsid w:val="00004C6D"/>
    <w:rsid w:val="00005453"/>
    <w:rsid w:val="00006318"/>
    <w:rsid w:val="000117E1"/>
    <w:rsid w:val="00013D00"/>
    <w:rsid w:val="00016756"/>
    <w:rsid w:val="00017013"/>
    <w:rsid w:val="00025A28"/>
    <w:rsid w:val="000275E1"/>
    <w:rsid w:val="00031A1F"/>
    <w:rsid w:val="00034642"/>
    <w:rsid w:val="000346B0"/>
    <w:rsid w:val="0003779E"/>
    <w:rsid w:val="00037CAA"/>
    <w:rsid w:val="0004015B"/>
    <w:rsid w:val="0005099A"/>
    <w:rsid w:val="00051205"/>
    <w:rsid w:val="00052C52"/>
    <w:rsid w:val="00052EE4"/>
    <w:rsid w:val="00057AA0"/>
    <w:rsid w:val="00062B72"/>
    <w:rsid w:val="0006422A"/>
    <w:rsid w:val="0007582C"/>
    <w:rsid w:val="00075B58"/>
    <w:rsid w:val="00082494"/>
    <w:rsid w:val="000958C2"/>
    <w:rsid w:val="00096C14"/>
    <w:rsid w:val="000977B6"/>
    <w:rsid w:val="000A089E"/>
    <w:rsid w:val="000A1DB8"/>
    <w:rsid w:val="000A33C3"/>
    <w:rsid w:val="000A749A"/>
    <w:rsid w:val="000A7899"/>
    <w:rsid w:val="000B326F"/>
    <w:rsid w:val="000C166B"/>
    <w:rsid w:val="000C2DC5"/>
    <w:rsid w:val="000C34B5"/>
    <w:rsid w:val="000C42AF"/>
    <w:rsid w:val="000C4B88"/>
    <w:rsid w:val="000D3020"/>
    <w:rsid w:val="000D60EF"/>
    <w:rsid w:val="000E232C"/>
    <w:rsid w:val="000F272E"/>
    <w:rsid w:val="000F5E9D"/>
    <w:rsid w:val="000F5F1E"/>
    <w:rsid w:val="000F6643"/>
    <w:rsid w:val="000F7ED6"/>
    <w:rsid w:val="00103A2A"/>
    <w:rsid w:val="001120FD"/>
    <w:rsid w:val="00113034"/>
    <w:rsid w:val="00115565"/>
    <w:rsid w:val="00115682"/>
    <w:rsid w:val="00117E7F"/>
    <w:rsid w:val="0012161A"/>
    <w:rsid w:val="00121DCB"/>
    <w:rsid w:val="0012268D"/>
    <w:rsid w:val="00124398"/>
    <w:rsid w:val="00127A74"/>
    <w:rsid w:val="00130829"/>
    <w:rsid w:val="00140A77"/>
    <w:rsid w:val="001421BE"/>
    <w:rsid w:val="00142DEB"/>
    <w:rsid w:val="00144EB0"/>
    <w:rsid w:val="00146B00"/>
    <w:rsid w:val="001501D6"/>
    <w:rsid w:val="001503E9"/>
    <w:rsid w:val="00150A67"/>
    <w:rsid w:val="0015212E"/>
    <w:rsid w:val="00155527"/>
    <w:rsid w:val="00156ABF"/>
    <w:rsid w:val="00166450"/>
    <w:rsid w:val="0016772C"/>
    <w:rsid w:val="00167D58"/>
    <w:rsid w:val="00171789"/>
    <w:rsid w:val="00171C03"/>
    <w:rsid w:val="00172483"/>
    <w:rsid w:val="001728A7"/>
    <w:rsid w:val="0017713E"/>
    <w:rsid w:val="0018035B"/>
    <w:rsid w:val="00183EC5"/>
    <w:rsid w:val="001843A0"/>
    <w:rsid w:val="00185D1D"/>
    <w:rsid w:val="0018760E"/>
    <w:rsid w:val="00192ACE"/>
    <w:rsid w:val="00194463"/>
    <w:rsid w:val="00197E06"/>
    <w:rsid w:val="001A38B1"/>
    <w:rsid w:val="001A3AB4"/>
    <w:rsid w:val="001A6F95"/>
    <w:rsid w:val="001B12A0"/>
    <w:rsid w:val="001B5397"/>
    <w:rsid w:val="001B6368"/>
    <w:rsid w:val="001B7C16"/>
    <w:rsid w:val="001C06D6"/>
    <w:rsid w:val="001C53FC"/>
    <w:rsid w:val="001C76C4"/>
    <w:rsid w:val="001D6D99"/>
    <w:rsid w:val="001D7933"/>
    <w:rsid w:val="001E0636"/>
    <w:rsid w:val="001E3A17"/>
    <w:rsid w:val="001E7851"/>
    <w:rsid w:val="001F129E"/>
    <w:rsid w:val="001F1B95"/>
    <w:rsid w:val="001F3C2A"/>
    <w:rsid w:val="001F4DFB"/>
    <w:rsid w:val="001F4F95"/>
    <w:rsid w:val="001F63F4"/>
    <w:rsid w:val="001F738D"/>
    <w:rsid w:val="002005E9"/>
    <w:rsid w:val="00203F42"/>
    <w:rsid w:val="00212D72"/>
    <w:rsid w:val="00214775"/>
    <w:rsid w:val="002155E5"/>
    <w:rsid w:val="002179E5"/>
    <w:rsid w:val="0022221E"/>
    <w:rsid w:val="0023171E"/>
    <w:rsid w:val="00232768"/>
    <w:rsid w:val="00235594"/>
    <w:rsid w:val="0023587D"/>
    <w:rsid w:val="002362F9"/>
    <w:rsid w:val="0024004D"/>
    <w:rsid w:val="0024163B"/>
    <w:rsid w:val="00242C0B"/>
    <w:rsid w:val="00254CDC"/>
    <w:rsid w:val="002559F3"/>
    <w:rsid w:val="00256BCF"/>
    <w:rsid w:val="00262998"/>
    <w:rsid w:val="00266BE7"/>
    <w:rsid w:val="002671A6"/>
    <w:rsid w:val="0027116F"/>
    <w:rsid w:val="0027639F"/>
    <w:rsid w:val="00290A68"/>
    <w:rsid w:val="002939ED"/>
    <w:rsid w:val="002A0E4D"/>
    <w:rsid w:val="002A292B"/>
    <w:rsid w:val="002C275D"/>
    <w:rsid w:val="002C6157"/>
    <w:rsid w:val="002C6C21"/>
    <w:rsid w:val="002C6E76"/>
    <w:rsid w:val="002D3FBE"/>
    <w:rsid w:val="002D6391"/>
    <w:rsid w:val="002F4A67"/>
    <w:rsid w:val="002F5F16"/>
    <w:rsid w:val="00300561"/>
    <w:rsid w:val="00303EA3"/>
    <w:rsid w:val="003047CC"/>
    <w:rsid w:val="00304DB1"/>
    <w:rsid w:val="00304FE2"/>
    <w:rsid w:val="00305A06"/>
    <w:rsid w:val="00313ADA"/>
    <w:rsid w:val="0031478D"/>
    <w:rsid w:val="00321DEA"/>
    <w:rsid w:val="00336982"/>
    <w:rsid w:val="00341248"/>
    <w:rsid w:val="003424B5"/>
    <w:rsid w:val="00342E54"/>
    <w:rsid w:val="00347136"/>
    <w:rsid w:val="003501DE"/>
    <w:rsid w:val="003521F7"/>
    <w:rsid w:val="00354C9B"/>
    <w:rsid w:val="00362776"/>
    <w:rsid w:val="00373114"/>
    <w:rsid w:val="00374A50"/>
    <w:rsid w:val="00374AF1"/>
    <w:rsid w:val="00377F56"/>
    <w:rsid w:val="00381CBF"/>
    <w:rsid w:val="00387D71"/>
    <w:rsid w:val="0039022C"/>
    <w:rsid w:val="00393521"/>
    <w:rsid w:val="003975F3"/>
    <w:rsid w:val="003976F7"/>
    <w:rsid w:val="00397A0E"/>
    <w:rsid w:val="003A4D81"/>
    <w:rsid w:val="003A58B9"/>
    <w:rsid w:val="003B3A96"/>
    <w:rsid w:val="003B446C"/>
    <w:rsid w:val="003C2625"/>
    <w:rsid w:val="003C32EA"/>
    <w:rsid w:val="003C7375"/>
    <w:rsid w:val="003C79B4"/>
    <w:rsid w:val="003D4DB7"/>
    <w:rsid w:val="003D796F"/>
    <w:rsid w:val="003E039B"/>
    <w:rsid w:val="003E447C"/>
    <w:rsid w:val="003E44DE"/>
    <w:rsid w:val="003E58BD"/>
    <w:rsid w:val="003F00F4"/>
    <w:rsid w:val="003F3DFF"/>
    <w:rsid w:val="003F3F4F"/>
    <w:rsid w:val="003F52E1"/>
    <w:rsid w:val="00401B42"/>
    <w:rsid w:val="00406521"/>
    <w:rsid w:val="00415824"/>
    <w:rsid w:val="004165D5"/>
    <w:rsid w:val="004324C4"/>
    <w:rsid w:val="00432D13"/>
    <w:rsid w:val="004369AF"/>
    <w:rsid w:val="00440E18"/>
    <w:rsid w:val="00445FFC"/>
    <w:rsid w:val="004476AE"/>
    <w:rsid w:val="00454238"/>
    <w:rsid w:val="00455C12"/>
    <w:rsid w:val="00461498"/>
    <w:rsid w:val="004617C2"/>
    <w:rsid w:val="00461A2C"/>
    <w:rsid w:val="00464A91"/>
    <w:rsid w:val="00465B50"/>
    <w:rsid w:val="00467BDE"/>
    <w:rsid w:val="004737DF"/>
    <w:rsid w:val="0047428C"/>
    <w:rsid w:val="004766A4"/>
    <w:rsid w:val="004767FE"/>
    <w:rsid w:val="00480BDF"/>
    <w:rsid w:val="004825D9"/>
    <w:rsid w:val="00483248"/>
    <w:rsid w:val="00483CE3"/>
    <w:rsid w:val="00490922"/>
    <w:rsid w:val="004A0B85"/>
    <w:rsid w:val="004A1B59"/>
    <w:rsid w:val="004A48C5"/>
    <w:rsid w:val="004A48D3"/>
    <w:rsid w:val="004B5166"/>
    <w:rsid w:val="004C0E6C"/>
    <w:rsid w:val="004C332F"/>
    <w:rsid w:val="004C6DF5"/>
    <w:rsid w:val="004C6E02"/>
    <w:rsid w:val="004D2862"/>
    <w:rsid w:val="004E188C"/>
    <w:rsid w:val="004E1B2A"/>
    <w:rsid w:val="004E45C5"/>
    <w:rsid w:val="004E4FF9"/>
    <w:rsid w:val="004F018D"/>
    <w:rsid w:val="004F5817"/>
    <w:rsid w:val="004F6523"/>
    <w:rsid w:val="0050000D"/>
    <w:rsid w:val="00502C74"/>
    <w:rsid w:val="00505FC3"/>
    <w:rsid w:val="005106C8"/>
    <w:rsid w:val="00516105"/>
    <w:rsid w:val="00520202"/>
    <w:rsid w:val="00520500"/>
    <w:rsid w:val="00520AD2"/>
    <w:rsid w:val="00544302"/>
    <w:rsid w:val="00553A3F"/>
    <w:rsid w:val="00562C19"/>
    <w:rsid w:val="0056357C"/>
    <w:rsid w:val="00565E63"/>
    <w:rsid w:val="00571757"/>
    <w:rsid w:val="00581E55"/>
    <w:rsid w:val="005925DF"/>
    <w:rsid w:val="005933F5"/>
    <w:rsid w:val="005A437C"/>
    <w:rsid w:val="005A5F7E"/>
    <w:rsid w:val="005A6A5B"/>
    <w:rsid w:val="005A7529"/>
    <w:rsid w:val="005B0077"/>
    <w:rsid w:val="005B0F9F"/>
    <w:rsid w:val="005B6A3E"/>
    <w:rsid w:val="005C5021"/>
    <w:rsid w:val="005C68F9"/>
    <w:rsid w:val="005D2D4E"/>
    <w:rsid w:val="005D6189"/>
    <w:rsid w:val="005D6B01"/>
    <w:rsid w:val="005E159D"/>
    <w:rsid w:val="005E2522"/>
    <w:rsid w:val="005E2E65"/>
    <w:rsid w:val="005E35E8"/>
    <w:rsid w:val="005E587D"/>
    <w:rsid w:val="005E76C7"/>
    <w:rsid w:val="005F27A8"/>
    <w:rsid w:val="005F3583"/>
    <w:rsid w:val="005F5EA6"/>
    <w:rsid w:val="00601734"/>
    <w:rsid w:val="006032BB"/>
    <w:rsid w:val="0060563F"/>
    <w:rsid w:val="00607759"/>
    <w:rsid w:val="00613EF2"/>
    <w:rsid w:val="00624027"/>
    <w:rsid w:val="006324FF"/>
    <w:rsid w:val="0063295E"/>
    <w:rsid w:val="00635685"/>
    <w:rsid w:val="006356EA"/>
    <w:rsid w:val="00635E6C"/>
    <w:rsid w:val="0064265A"/>
    <w:rsid w:val="006437F6"/>
    <w:rsid w:val="0064487D"/>
    <w:rsid w:val="00652CA3"/>
    <w:rsid w:val="00652D6A"/>
    <w:rsid w:val="006545A3"/>
    <w:rsid w:val="00660C9F"/>
    <w:rsid w:val="00661A92"/>
    <w:rsid w:val="006719EA"/>
    <w:rsid w:val="00673072"/>
    <w:rsid w:val="006742FD"/>
    <w:rsid w:val="00674796"/>
    <w:rsid w:val="006747F5"/>
    <w:rsid w:val="0067482B"/>
    <w:rsid w:val="00676737"/>
    <w:rsid w:val="00677908"/>
    <w:rsid w:val="00680CF0"/>
    <w:rsid w:val="00683025"/>
    <w:rsid w:val="006853DC"/>
    <w:rsid w:val="006862E5"/>
    <w:rsid w:val="006907BB"/>
    <w:rsid w:val="006922FE"/>
    <w:rsid w:val="00696BBB"/>
    <w:rsid w:val="006A017B"/>
    <w:rsid w:val="006A1797"/>
    <w:rsid w:val="006A57F6"/>
    <w:rsid w:val="006A6E5C"/>
    <w:rsid w:val="006B56A8"/>
    <w:rsid w:val="006B6CA9"/>
    <w:rsid w:val="006B7D31"/>
    <w:rsid w:val="006C7C27"/>
    <w:rsid w:val="006D2884"/>
    <w:rsid w:val="006D38CF"/>
    <w:rsid w:val="006D6886"/>
    <w:rsid w:val="006D7AD4"/>
    <w:rsid w:val="006D7DE5"/>
    <w:rsid w:val="006E0197"/>
    <w:rsid w:val="006E7F3D"/>
    <w:rsid w:val="006F2BA8"/>
    <w:rsid w:val="006F5968"/>
    <w:rsid w:val="006F79BA"/>
    <w:rsid w:val="00701FF3"/>
    <w:rsid w:val="007134BA"/>
    <w:rsid w:val="0071358A"/>
    <w:rsid w:val="007168CA"/>
    <w:rsid w:val="00717E44"/>
    <w:rsid w:val="007237A2"/>
    <w:rsid w:val="0072427C"/>
    <w:rsid w:val="0072661D"/>
    <w:rsid w:val="00726849"/>
    <w:rsid w:val="007278F0"/>
    <w:rsid w:val="00727917"/>
    <w:rsid w:val="0073454F"/>
    <w:rsid w:val="007355CB"/>
    <w:rsid w:val="00737088"/>
    <w:rsid w:val="0074200C"/>
    <w:rsid w:val="00742632"/>
    <w:rsid w:val="007448D8"/>
    <w:rsid w:val="00744A2F"/>
    <w:rsid w:val="00750D24"/>
    <w:rsid w:val="00752DF7"/>
    <w:rsid w:val="007568DC"/>
    <w:rsid w:val="00757139"/>
    <w:rsid w:val="00760EB8"/>
    <w:rsid w:val="00764B85"/>
    <w:rsid w:val="00765A2F"/>
    <w:rsid w:val="00766721"/>
    <w:rsid w:val="00767889"/>
    <w:rsid w:val="0077081F"/>
    <w:rsid w:val="00780963"/>
    <w:rsid w:val="0078437B"/>
    <w:rsid w:val="00784432"/>
    <w:rsid w:val="00785A45"/>
    <w:rsid w:val="00785CBC"/>
    <w:rsid w:val="0079169C"/>
    <w:rsid w:val="007962F6"/>
    <w:rsid w:val="00796796"/>
    <w:rsid w:val="007A26FF"/>
    <w:rsid w:val="007A4993"/>
    <w:rsid w:val="007A5290"/>
    <w:rsid w:val="007A730B"/>
    <w:rsid w:val="007A7E27"/>
    <w:rsid w:val="007B1161"/>
    <w:rsid w:val="007B211B"/>
    <w:rsid w:val="007C04DA"/>
    <w:rsid w:val="007C2BFA"/>
    <w:rsid w:val="007C77A5"/>
    <w:rsid w:val="007D287B"/>
    <w:rsid w:val="007D2B8E"/>
    <w:rsid w:val="007D6C85"/>
    <w:rsid w:val="007E272A"/>
    <w:rsid w:val="007E465F"/>
    <w:rsid w:val="007E63CC"/>
    <w:rsid w:val="007E67B1"/>
    <w:rsid w:val="007F1ACF"/>
    <w:rsid w:val="007F4020"/>
    <w:rsid w:val="008046D3"/>
    <w:rsid w:val="0080562D"/>
    <w:rsid w:val="008077D0"/>
    <w:rsid w:val="0081129F"/>
    <w:rsid w:val="00813426"/>
    <w:rsid w:val="008144CD"/>
    <w:rsid w:val="00815CCF"/>
    <w:rsid w:val="00821D8C"/>
    <w:rsid w:val="00823E8E"/>
    <w:rsid w:val="00830295"/>
    <w:rsid w:val="00830514"/>
    <w:rsid w:val="00830A09"/>
    <w:rsid w:val="008365C2"/>
    <w:rsid w:val="00837917"/>
    <w:rsid w:val="00845DA8"/>
    <w:rsid w:val="00857813"/>
    <w:rsid w:val="00857D3D"/>
    <w:rsid w:val="00860889"/>
    <w:rsid w:val="008620D4"/>
    <w:rsid w:val="00870404"/>
    <w:rsid w:val="008713D6"/>
    <w:rsid w:val="00872BDA"/>
    <w:rsid w:val="00875026"/>
    <w:rsid w:val="00877AFD"/>
    <w:rsid w:val="00882F3E"/>
    <w:rsid w:val="00883131"/>
    <w:rsid w:val="00890AAD"/>
    <w:rsid w:val="0089441D"/>
    <w:rsid w:val="008A1580"/>
    <w:rsid w:val="008A29E7"/>
    <w:rsid w:val="008A324E"/>
    <w:rsid w:val="008B2870"/>
    <w:rsid w:val="008B6885"/>
    <w:rsid w:val="008B727E"/>
    <w:rsid w:val="008C231B"/>
    <w:rsid w:val="008C2343"/>
    <w:rsid w:val="008C38F4"/>
    <w:rsid w:val="008D2D32"/>
    <w:rsid w:val="008D3341"/>
    <w:rsid w:val="008D77FE"/>
    <w:rsid w:val="008D7947"/>
    <w:rsid w:val="008E0E9E"/>
    <w:rsid w:val="008E1465"/>
    <w:rsid w:val="009007F9"/>
    <w:rsid w:val="009009F2"/>
    <w:rsid w:val="00905307"/>
    <w:rsid w:val="00905678"/>
    <w:rsid w:val="00905880"/>
    <w:rsid w:val="00905B05"/>
    <w:rsid w:val="00906256"/>
    <w:rsid w:val="00906F41"/>
    <w:rsid w:val="009144C9"/>
    <w:rsid w:val="00915A7D"/>
    <w:rsid w:val="0092119A"/>
    <w:rsid w:val="00925B35"/>
    <w:rsid w:val="00932441"/>
    <w:rsid w:val="0094043E"/>
    <w:rsid w:val="0094702D"/>
    <w:rsid w:val="00947FE3"/>
    <w:rsid w:val="009522FE"/>
    <w:rsid w:val="00963DEA"/>
    <w:rsid w:val="00966F55"/>
    <w:rsid w:val="00967911"/>
    <w:rsid w:val="009727F1"/>
    <w:rsid w:val="0098254D"/>
    <w:rsid w:val="0098583F"/>
    <w:rsid w:val="009917AE"/>
    <w:rsid w:val="00996F30"/>
    <w:rsid w:val="009A00FA"/>
    <w:rsid w:val="009A0304"/>
    <w:rsid w:val="009A2A59"/>
    <w:rsid w:val="009B1F05"/>
    <w:rsid w:val="009C082A"/>
    <w:rsid w:val="009C1D61"/>
    <w:rsid w:val="009C5D76"/>
    <w:rsid w:val="009C7AC8"/>
    <w:rsid w:val="009D0DAF"/>
    <w:rsid w:val="009D282C"/>
    <w:rsid w:val="009D44ED"/>
    <w:rsid w:val="009E1C86"/>
    <w:rsid w:val="009E6324"/>
    <w:rsid w:val="009F1558"/>
    <w:rsid w:val="009F2486"/>
    <w:rsid w:val="009F5083"/>
    <w:rsid w:val="00A02839"/>
    <w:rsid w:val="00A065E1"/>
    <w:rsid w:val="00A10375"/>
    <w:rsid w:val="00A115A5"/>
    <w:rsid w:val="00A122A5"/>
    <w:rsid w:val="00A12D70"/>
    <w:rsid w:val="00A16A6D"/>
    <w:rsid w:val="00A21247"/>
    <w:rsid w:val="00A22F13"/>
    <w:rsid w:val="00A2412F"/>
    <w:rsid w:val="00A254F1"/>
    <w:rsid w:val="00A26C10"/>
    <w:rsid w:val="00A453D7"/>
    <w:rsid w:val="00A47CAB"/>
    <w:rsid w:val="00A50D16"/>
    <w:rsid w:val="00A51A93"/>
    <w:rsid w:val="00A548D0"/>
    <w:rsid w:val="00A563C6"/>
    <w:rsid w:val="00A60BC5"/>
    <w:rsid w:val="00A83804"/>
    <w:rsid w:val="00A9359E"/>
    <w:rsid w:val="00A93C45"/>
    <w:rsid w:val="00A95DDA"/>
    <w:rsid w:val="00A976EA"/>
    <w:rsid w:val="00AA353C"/>
    <w:rsid w:val="00AB2B41"/>
    <w:rsid w:val="00AC01EE"/>
    <w:rsid w:val="00AC1DB3"/>
    <w:rsid w:val="00AC2FF4"/>
    <w:rsid w:val="00AC68A9"/>
    <w:rsid w:val="00AD3CA4"/>
    <w:rsid w:val="00AD64D7"/>
    <w:rsid w:val="00AD652A"/>
    <w:rsid w:val="00AE2729"/>
    <w:rsid w:val="00AE5D0D"/>
    <w:rsid w:val="00AE7A24"/>
    <w:rsid w:val="00AF3CF7"/>
    <w:rsid w:val="00AF4F04"/>
    <w:rsid w:val="00AF7CFE"/>
    <w:rsid w:val="00B01C52"/>
    <w:rsid w:val="00B02482"/>
    <w:rsid w:val="00B043CA"/>
    <w:rsid w:val="00B10E48"/>
    <w:rsid w:val="00B120BA"/>
    <w:rsid w:val="00B123D8"/>
    <w:rsid w:val="00B12981"/>
    <w:rsid w:val="00B14A60"/>
    <w:rsid w:val="00B1591A"/>
    <w:rsid w:val="00B218FC"/>
    <w:rsid w:val="00B21B7F"/>
    <w:rsid w:val="00B2376D"/>
    <w:rsid w:val="00B27E4C"/>
    <w:rsid w:val="00B33252"/>
    <w:rsid w:val="00B3514D"/>
    <w:rsid w:val="00B47F2B"/>
    <w:rsid w:val="00B52BC5"/>
    <w:rsid w:val="00B54B08"/>
    <w:rsid w:val="00B54EDB"/>
    <w:rsid w:val="00B64806"/>
    <w:rsid w:val="00B64F12"/>
    <w:rsid w:val="00B6592D"/>
    <w:rsid w:val="00B67750"/>
    <w:rsid w:val="00B67E76"/>
    <w:rsid w:val="00B71A4D"/>
    <w:rsid w:val="00B725A2"/>
    <w:rsid w:val="00B75120"/>
    <w:rsid w:val="00B80804"/>
    <w:rsid w:val="00B84956"/>
    <w:rsid w:val="00B91B48"/>
    <w:rsid w:val="00B91DE2"/>
    <w:rsid w:val="00B92A24"/>
    <w:rsid w:val="00B9341A"/>
    <w:rsid w:val="00BA0739"/>
    <w:rsid w:val="00BA1149"/>
    <w:rsid w:val="00BA1B74"/>
    <w:rsid w:val="00BA3164"/>
    <w:rsid w:val="00BA39D1"/>
    <w:rsid w:val="00BA48DD"/>
    <w:rsid w:val="00BA72C0"/>
    <w:rsid w:val="00BA7850"/>
    <w:rsid w:val="00BA7BA8"/>
    <w:rsid w:val="00BB0B28"/>
    <w:rsid w:val="00BC030B"/>
    <w:rsid w:val="00BC052F"/>
    <w:rsid w:val="00BC3082"/>
    <w:rsid w:val="00BC6895"/>
    <w:rsid w:val="00BD290B"/>
    <w:rsid w:val="00BD2D4B"/>
    <w:rsid w:val="00BD3726"/>
    <w:rsid w:val="00BD470C"/>
    <w:rsid w:val="00BD6CFE"/>
    <w:rsid w:val="00BD7C1E"/>
    <w:rsid w:val="00BE07E5"/>
    <w:rsid w:val="00BF016E"/>
    <w:rsid w:val="00BF0D97"/>
    <w:rsid w:val="00BF4C91"/>
    <w:rsid w:val="00C00648"/>
    <w:rsid w:val="00C02F62"/>
    <w:rsid w:val="00C03435"/>
    <w:rsid w:val="00C06D18"/>
    <w:rsid w:val="00C0716D"/>
    <w:rsid w:val="00C07842"/>
    <w:rsid w:val="00C151ED"/>
    <w:rsid w:val="00C154BF"/>
    <w:rsid w:val="00C15AFA"/>
    <w:rsid w:val="00C17D97"/>
    <w:rsid w:val="00C20027"/>
    <w:rsid w:val="00C219AE"/>
    <w:rsid w:val="00C22BAD"/>
    <w:rsid w:val="00C259D3"/>
    <w:rsid w:val="00C277A4"/>
    <w:rsid w:val="00C310D8"/>
    <w:rsid w:val="00C32428"/>
    <w:rsid w:val="00C3643E"/>
    <w:rsid w:val="00C365F7"/>
    <w:rsid w:val="00C415C6"/>
    <w:rsid w:val="00C50023"/>
    <w:rsid w:val="00C52FAD"/>
    <w:rsid w:val="00C5385F"/>
    <w:rsid w:val="00C54217"/>
    <w:rsid w:val="00C54B11"/>
    <w:rsid w:val="00C55DBA"/>
    <w:rsid w:val="00C606B0"/>
    <w:rsid w:val="00C60A2B"/>
    <w:rsid w:val="00C61A09"/>
    <w:rsid w:val="00C62D3B"/>
    <w:rsid w:val="00C64008"/>
    <w:rsid w:val="00C65365"/>
    <w:rsid w:val="00C65E76"/>
    <w:rsid w:val="00C65F0D"/>
    <w:rsid w:val="00C737A6"/>
    <w:rsid w:val="00C73FEC"/>
    <w:rsid w:val="00C75448"/>
    <w:rsid w:val="00C81A75"/>
    <w:rsid w:val="00C85591"/>
    <w:rsid w:val="00C85877"/>
    <w:rsid w:val="00C92155"/>
    <w:rsid w:val="00C94346"/>
    <w:rsid w:val="00C946EF"/>
    <w:rsid w:val="00CA07B2"/>
    <w:rsid w:val="00CA19A8"/>
    <w:rsid w:val="00CA20EE"/>
    <w:rsid w:val="00CA70D5"/>
    <w:rsid w:val="00CA7A28"/>
    <w:rsid w:val="00CB12F2"/>
    <w:rsid w:val="00CB3F66"/>
    <w:rsid w:val="00CB41AE"/>
    <w:rsid w:val="00CB6818"/>
    <w:rsid w:val="00CC2863"/>
    <w:rsid w:val="00CC4C53"/>
    <w:rsid w:val="00CC6B5D"/>
    <w:rsid w:val="00CC7A20"/>
    <w:rsid w:val="00CD037F"/>
    <w:rsid w:val="00CD0CE0"/>
    <w:rsid w:val="00CD6971"/>
    <w:rsid w:val="00CF5149"/>
    <w:rsid w:val="00CF76C0"/>
    <w:rsid w:val="00D00BEF"/>
    <w:rsid w:val="00D04E21"/>
    <w:rsid w:val="00D05977"/>
    <w:rsid w:val="00D11CF7"/>
    <w:rsid w:val="00D12F27"/>
    <w:rsid w:val="00D140C8"/>
    <w:rsid w:val="00D150FF"/>
    <w:rsid w:val="00D16268"/>
    <w:rsid w:val="00D243E8"/>
    <w:rsid w:val="00D27F6F"/>
    <w:rsid w:val="00D30A75"/>
    <w:rsid w:val="00D30FD6"/>
    <w:rsid w:val="00D31A42"/>
    <w:rsid w:val="00D32498"/>
    <w:rsid w:val="00D326FA"/>
    <w:rsid w:val="00D330D7"/>
    <w:rsid w:val="00D44719"/>
    <w:rsid w:val="00D45DFE"/>
    <w:rsid w:val="00D51535"/>
    <w:rsid w:val="00D54DFC"/>
    <w:rsid w:val="00D5666F"/>
    <w:rsid w:val="00D57534"/>
    <w:rsid w:val="00D6285C"/>
    <w:rsid w:val="00D64A18"/>
    <w:rsid w:val="00D65897"/>
    <w:rsid w:val="00D723B2"/>
    <w:rsid w:val="00D81482"/>
    <w:rsid w:val="00D8161B"/>
    <w:rsid w:val="00D827B7"/>
    <w:rsid w:val="00D8528A"/>
    <w:rsid w:val="00D900DC"/>
    <w:rsid w:val="00D93BDF"/>
    <w:rsid w:val="00D970E5"/>
    <w:rsid w:val="00D9726A"/>
    <w:rsid w:val="00DA1005"/>
    <w:rsid w:val="00DA2FAA"/>
    <w:rsid w:val="00DA3782"/>
    <w:rsid w:val="00DA5B62"/>
    <w:rsid w:val="00DA707A"/>
    <w:rsid w:val="00DA7B02"/>
    <w:rsid w:val="00DB42EC"/>
    <w:rsid w:val="00DC0337"/>
    <w:rsid w:val="00DC0AAA"/>
    <w:rsid w:val="00DC1057"/>
    <w:rsid w:val="00DC3112"/>
    <w:rsid w:val="00DC3705"/>
    <w:rsid w:val="00DC713D"/>
    <w:rsid w:val="00DD1C8F"/>
    <w:rsid w:val="00DE2BFD"/>
    <w:rsid w:val="00DE7E28"/>
    <w:rsid w:val="00DF3D52"/>
    <w:rsid w:val="00DF6FD8"/>
    <w:rsid w:val="00E01715"/>
    <w:rsid w:val="00E01D19"/>
    <w:rsid w:val="00E0284A"/>
    <w:rsid w:val="00E173E9"/>
    <w:rsid w:val="00E24C77"/>
    <w:rsid w:val="00E2663D"/>
    <w:rsid w:val="00E354D7"/>
    <w:rsid w:val="00E428F1"/>
    <w:rsid w:val="00E53594"/>
    <w:rsid w:val="00E55638"/>
    <w:rsid w:val="00E611F8"/>
    <w:rsid w:val="00E664A5"/>
    <w:rsid w:val="00E666D6"/>
    <w:rsid w:val="00E738A3"/>
    <w:rsid w:val="00E84DF5"/>
    <w:rsid w:val="00E96405"/>
    <w:rsid w:val="00E9648F"/>
    <w:rsid w:val="00EA0587"/>
    <w:rsid w:val="00EA06DE"/>
    <w:rsid w:val="00EB0A80"/>
    <w:rsid w:val="00EB197D"/>
    <w:rsid w:val="00EC14F3"/>
    <w:rsid w:val="00ED325E"/>
    <w:rsid w:val="00ED54E1"/>
    <w:rsid w:val="00ED697C"/>
    <w:rsid w:val="00ED7F2C"/>
    <w:rsid w:val="00EE1E1E"/>
    <w:rsid w:val="00EE2195"/>
    <w:rsid w:val="00EE2E0A"/>
    <w:rsid w:val="00EE38CE"/>
    <w:rsid w:val="00EF083E"/>
    <w:rsid w:val="00EF1084"/>
    <w:rsid w:val="00EF65AD"/>
    <w:rsid w:val="00EF7817"/>
    <w:rsid w:val="00F03E3A"/>
    <w:rsid w:val="00F056E5"/>
    <w:rsid w:val="00F11D1E"/>
    <w:rsid w:val="00F12DF0"/>
    <w:rsid w:val="00F14F2E"/>
    <w:rsid w:val="00F20D48"/>
    <w:rsid w:val="00F23DCD"/>
    <w:rsid w:val="00F256F5"/>
    <w:rsid w:val="00F25A7A"/>
    <w:rsid w:val="00F25CA8"/>
    <w:rsid w:val="00F26A71"/>
    <w:rsid w:val="00F27B22"/>
    <w:rsid w:val="00F309EC"/>
    <w:rsid w:val="00F32632"/>
    <w:rsid w:val="00F34B42"/>
    <w:rsid w:val="00F52EC6"/>
    <w:rsid w:val="00F565C2"/>
    <w:rsid w:val="00F6080D"/>
    <w:rsid w:val="00F6511A"/>
    <w:rsid w:val="00F67C42"/>
    <w:rsid w:val="00F71B95"/>
    <w:rsid w:val="00F72DEB"/>
    <w:rsid w:val="00F77452"/>
    <w:rsid w:val="00F80D79"/>
    <w:rsid w:val="00F81198"/>
    <w:rsid w:val="00F84400"/>
    <w:rsid w:val="00F8756B"/>
    <w:rsid w:val="00F90CAA"/>
    <w:rsid w:val="00F91D64"/>
    <w:rsid w:val="00F964A3"/>
    <w:rsid w:val="00FA2559"/>
    <w:rsid w:val="00FA55DB"/>
    <w:rsid w:val="00FA5F15"/>
    <w:rsid w:val="00FA6FD3"/>
    <w:rsid w:val="00FA793F"/>
    <w:rsid w:val="00FB00EF"/>
    <w:rsid w:val="00FB034E"/>
    <w:rsid w:val="00FB14B7"/>
    <w:rsid w:val="00FB297B"/>
    <w:rsid w:val="00FB6330"/>
    <w:rsid w:val="00FB6F34"/>
    <w:rsid w:val="00FC1B32"/>
    <w:rsid w:val="00FC282E"/>
    <w:rsid w:val="00FC5A28"/>
    <w:rsid w:val="00FE1792"/>
    <w:rsid w:val="00FE230B"/>
    <w:rsid w:val="00FE3A33"/>
    <w:rsid w:val="00FE3C92"/>
    <w:rsid w:val="00FF65A6"/>
    <w:rsid w:val="00FF6C36"/>
    <w:rsid w:val="00FF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529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5A28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5A28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5A28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25A28"/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Header">
    <w:name w:val="header"/>
    <w:basedOn w:val="Normal"/>
    <w:link w:val="HeaderChar"/>
    <w:uiPriority w:val="99"/>
    <w:rsid w:val="003501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C4B88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3501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C4B88"/>
    <w:rPr>
      <w:rFonts w:cs="Times New Roman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B648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569"/>
    <w:rPr>
      <w:sz w:val="0"/>
      <w:szCs w:val="0"/>
    </w:rPr>
  </w:style>
  <w:style w:type="paragraph" w:customStyle="1" w:styleId="a">
    <w:name w:val="样式"/>
    <w:uiPriority w:val="99"/>
    <w:rsid w:val="00677908"/>
    <w:pPr>
      <w:widowControl w:val="0"/>
      <w:autoSpaceDE w:val="0"/>
      <w:autoSpaceDN w:val="0"/>
      <w:adjustRightInd w:val="0"/>
    </w:pPr>
    <w:rPr>
      <w:rFonts w:ascii="Arial" w:hAnsi="Arial" w:cs="Arial"/>
      <w:kern w:val="0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025A28"/>
    <w:rPr>
      <w:rFonts w:ascii="Arial" w:eastAsia="黑体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7D6C85"/>
    <w:pPr>
      <w:ind w:firstLineChars="200" w:firstLine="420"/>
      <w:jc w:val="left"/>
    </w:pPr>
    <w:rPr>
      <w:rFonts w:eastAsia="PMingLiU"/>
      <w:sz w:val="24"/>
      <w:szCs w:val="20"/>
      <w:lang w:eastAsia="zh-TW"/>
    </w:rPr>
  </w:style>
  <w:style w:type="table" w:styleId="TableGrid">
    <w:name w:val="Table Grid"/>
    <w:basedOn w:val="TableNormal"/>
    <w:uiPriority w:val="99"/>
    <w:rsid w:val="000B326F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F76C0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9359E"/>
    <w:pPr>
      <w:widowControl w:val="0"/>
      <w:autoSpaceDE w:val="0"/>
      <w:autoSpaceDN w:val="0"/>
      <w:adjustRightInd w:val="0"/>
    </w:pPr>
    <w:rPr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4</Pages>
  <Words>65</Words>
  <Characters>377</Characters>
  <Application>Microsoft Office Outlook</Application>
  <DocSecurity>0</DocSecurity>
  <Lines>0</Lines>
  <Paragraphs>0</Paragraphs>
  <ScaleCrop>false</ScaleCrop>
  <Company>杰和研发中心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物料测试/编号申请单</dc:title>
  <dc:subject/>
  <dc:creator>余荧</dc:creator>
  <cp:keywords/>
  <dc:description/>
  <cp:lastModifiedBy>User</cp:lastModifiedBy>
  <cp:revision>5</cp:revision>
  <cp:lastPrinted>2011-08-20T09:50:00Z</cp:lastPrinted>
  <dcterms:created xsi:type="dcterms:W3CDTF">2011-10-24T09:09:00Z</dcterms:created>
  <dcterms:modified xsi:type="dcterms:W3CDTF">2012-02-07T04:14:00Z</dcterms:modified>
</cp:coreProperties>
</file>